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BB7" w:rsidRDefault="00A12BB7">
      <w:pPr>
        <w:jc w:val="center"/>
        <w:rPr>
          <w:rFonts w:ascii="宋体" w:cs="宋体"/>
          <w:b/>
          <w:bCs/>
          <w:sz w:val="44"/>
          <w:szCs w:val="44"/>
        </w:rPr>
      </w:pPr>
      <w:r>
        <w:rPr>
          <w:rFonts w:ascii="宋体" w:hAnsi="宋体" w:cs="宋体" w:hint="eastAsia"/>
          <w:b/>
          <w:bCs/>
          <w:sz w:val="44"/>
          <w:szCs w:val="44"/>
        </w:rPr>
        <w:t>山东体育学院</w:t>
      </w:r>
    </w:p>
    <w:p w:rsidR="00A12BB7" w:rsidRDefault="00A12BB7">
      <w:pPr>
        <w:jc w:val="center"/>
        <w:rPr>
          <w:rFonts w:ascii="宋体" w:cs="宋体"/>
          <w:b/>
          <w:bCs/>
          <w:sz w:val="44"/>
          <w:szCs w:val="44"/>
        </w:rPr>
      </w:pPr>
      <w:r>
        <w:rPr>
          <w:rFonts w:ascii="宋体" w:hAnsi="宋体" w:cs="宋体" w:hint="eastAsia"/>
          <w:b/>
          <w:bCs/>
          <w:sz w:val="44"/>
          <w:szCs w:val="44"/>
        </w:rPr>
        <w:t>电子校园卡启用使用说明</w:t>
      </w:r>
    </w:p>
    <w:p w:rsidR="00A12BB7" w:rsidRDefault="00A12BB7" w:rsidP="003209A6">
      <w:pPr>
        <w:spacing w:line="240" w:lineRule="atLeast"/>
        <w:ind w:firstLineChars="200" w:firstLine="31680"/>
        <w:rPr>
          <w:rFonts w:ascii="宋体" w:cs="Times New Roman"/>
          <w:sz w:val="24"/>
          <w:szCs w:val="24"/>
        </w:rPr>
      </w:pPr>
    </w:p>
    <w:p w:rsidR="00A12BB7" w:rsidRPr="000967D5" w:rsidRDefault="00A12BB7" w:rsidP="000967D5">
      <w:pPr>
        <w:spacing w:line="240" w:lineRule="atLeast"/>
        <w:ind w:firstLineChars="200" w:firstLine="31680"/>
        <w:rPr>
          <w:rFonts w:ascii="仿宋" w:eastAsia="仿宋" w:hAnsi="仿宋" w:cs="Times New Roman"/>
          <w:sz w:val="32"/>
          <w:szCs w:val="32"/>
        </w:rPr>
      </w:pPr>
      <w:r w:rsidRPr="000967D5">
        <w:rPr>
          <w:rFonts w:ascii="仿宋" w:eastAsia="仿宋" w:hAnsi="仿宋" w:cs="仿宋" w:hint="eastAsia"/>
          <w:sz w:val="32"/>
          <w:szCs w:val="32"/>
        </w:rPr>
        <w:t>为进一步提升学校师生的一卡通使用体验，</w:t>
      </w:r>
      <w:r>
        <w:rPr>
          <w:rFonts w:ascii="仿宋" w:eastAsia="仿宋" w:hAnsi="仿宋" w:cs="仿宋" w:hint="eastAsia"/>
          <w:sz w:val="32"/>
          <w:szCs w:val="32"/>
        </w:rPr>
        <w:t>山东体育</w:t>
      </w:r>
      <w:r w:rsidRPr="000967D5">
        <w:rPr>
          <w:rFonts w:ascii="仿宋" w:eastAsia="仿宋" w:hAnsi="仿宋" w:cs="仿宋" w:hint="eastAsia"/>
          <w:sz w:val="32"/>
          <w:szCs w:val="32"/>
        </w:rPr>
        <w:t>学院电子校园卡于</w:t>
      </w:r>
      <w:r w:rsidRPr="000967D5">
        <w:rPr>
          <w:rFonts w:ascii="仿宋" w:eastAsia="仿宋" w:hAnsi="仿宋" w:cs="仿宋"/>
          <w:sz w:val="32"/>
          <w:szCs w:val="32"/>
        </w:rPr>
        <w:t>5</w:t>
      </w:r>
      <w:r w:rsidRPr="000967D5">
        <w:rPr>
          <w:rFonts w:ascii="仿宋" w:eastAsia="仿宋" w:hAnsi="仿宋" w:cs="仿宋" w:hint="eastAsia"/>
          <w:sz w:val="32"/>
          <w:szCs w:val="32"/>
        </w:rPr>
        <w:t>月</w:t>
      </w:r>
      <w:r w:rsidRPr="000967D5">
        <w:rPr>
          <w:rFonts w:ascii="仿宋" w:eastAsia="仿宋" w:hAnsi="仿宋" w:cs="仿宋"/>
          <w:sz w:val="32"/>
          <w:szCs w:val="32"/>
        </w:rPr>
        <w:t>22</w:t>
      </w:r>
      <w:r w:rsidRPr="000967D5">
        <w:rPr>
          <w:rFonts w:ascii="仿宋" w:eastAsia="仿宋" w:hAnsi="仿宋" w:cs="仿宋" w:hint="eastAsia"/>
          <w:sz w:val="32"/>
          <w:szCs w:val="32"/>
        </w:rPr>
        <w:t>日开通启用，电子校园卡除具有原有校园实体卡功能外，增加了线上充值，支持带电子钱包、付款码、微信等多种支付方式，实现二维码就餐、校园卡等场景应用。电子校园卡开通方式采用微信小程序、支付宝小程序线上领取，方便广大师生使用。</w:t>
      </w:r>
    </w:p>
    <w:p w:rsidR="00A12BB7" w:rsidRPr="000967D5" w:rsidRDefault="00A12BB7" w:rsidP="000967D5">
      <w:pPr>
        <w:spacing w:line="240" w:lineRule="atLeast"/>
        <w:ind w:firstLineChars="200" w:firstLine="31680"/>
        <w:rPr>
          <w:rFonts w:ascii="仿宋" w:eastAsia="仿宋" w:hAnsi="仿宋" w:cs="Times New Roman"/>
          <w:sz w:val="32"/>
          <w:szCs w:val="32"/>
        </w:rPr>
      </w:pPr>
      <w:r w:rsidRPr="000967D5">
        <w:rPr>
          <w:rFonts w:ascii="仿宋" w:eastAsia="仿宋" w:hAnsi="仿宋" w:cs="仿宋" w:hint="eastAsia"/>
          <w:sz w:val="32"/>
          <w:szCs w:val="32"/>
        </w:rPr>
        <w:t>电子校园卡具体使用方法如下：</w:t>
      </w:r>
    </w:p>
    <w:p w:rsidR="00A12BB7" w:rsidRPr="000967D5" w:rsidRDefault="00A12BB7" w:rsidP="006969F1">
      <w:pPr>
        <w:spacing w:line="240" w:lineRule="atLeast"/>
        <w:rPr>
          <w:rFonts w:ascii="宋体" w:cs="Times New Roman"/>
          <w:sz w:val="32"/>
          <w:szCs w:val="32"/>
        </w:rPr>
      </w:pPr>
      <w:r w:rsidRPr="000967D5">
        <w:rPr>
          <w:rFonts w:ascii="宋体" w:hAnsi="宋体" w:cs="宋体" w:hint="eastAsia"/>
          <w:sz w:val="32"/>
          <w:szCs w:val="32"/>
        </w:rPr>
        <w:t>一、</w:t>
      </w:r>
      <w:r w:rsidRPr="000967D5">
        <w:rPr>
          <w:rFonts w:cs="宋体" w:hint="eastAsia"/>
          <w:sz w:val="32"/>
          <w:szCs w:val="32"/>
        </w:rPr>
        <w:t>登录领卡</w:t>
      </w:r>
    </w:p>
    <w:p w:rsidR="00A12BB7" w:rsidRPr="000967D5" w:rsidRDefault="00A12BB7" w:rsidP="00213FBF">
      <w:pPr>
        <w:pStyle w:val="ListParagraph"/>
        <w:spacing w:line="240" w:lineRule="atLeast"/>
        <w:ind w:left="420" w:firstLineChars="0" w:firstLine="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1.</w:t>
      </w:r>
      <w:r w:rsidRPr="000967D5">
        <w:rPr>
          <w:rFonts w:ascii="仿宋" w:eastAsia="仿宋" w:hAnsi="仿宋" w:cs="仿宋" w:hint="eastAsia"/>
          <w:sz w:val="32"/>
          <w:szCs w:val="32"/>
        </w:rPr>
        <w:t>打开微信扫码或微信搜索“校园</w:t>
      </w:r>
      <w:r w:rsidRPr="000967D5">
        <w:rPr>
          <w:rFonts w:ascii="仿宋" w:eastAsia="仿宋" w:hAnsi="仿宋" w:cs="仿宋"/>
          <w:sz w:val="32"/>
          <w:szCs w:val="32"/>
        </w:rPr>
        <w:t>e</w:t>
      </w:r>
      <w:r w:rsidRPr="000967D5">
        <w:rPr>
          <w:rFonts w:ascii="仿宋" w:eastAsia="仿宋" w:hAnsi="仿宋" w:cs="仿宋" w:hint="eastAsia"/>
          <w:sz w:val="32"/>
          <w:szCs w:val="32"/>
        </w:rPr>
        <w:t>码通”</w:t>
      </w:r>
      <w:r w:rsidRPr="000967D5">
        <w:rPr>
          <w:rFonts w:ascii="仿宋" w:eastAsia="仿宋" w:hAnsi="仿宋" w:cs="仿宋"/>
          <w:sz w:val="32"/>
          <w:szCs w:val="32"/>
        </w:rPr>
        <w:t xml:space="preserve"> </w:t>
      </w:r>
      <w:r w:rsidRPr="000967D5">
        <w:rPr>
          <w:rFonts w:ascii="仿宋" w:eastAsia="仿宋" w:hAnsi="仿宋" w:cs="仿宋" w:hint="eastAsia"/>
          <w:sz w:val="32"/>
          <w:szCs w:val="32"/>
        </w:rPr>
        <w:t>小程序。</w:t>
      </w:r>
    </w:p>
    <w:p w:rsidR="00A12BB7" w:rsidRPr="00F7603F" w:rsidRDefault="00A12BB7" w:rsidP="00707936">
      <w:pPr>
        <w:pStyle w:val="ListParagraph"/>
        <w:spacing w:line="240" w:lineRule="atLeast"/>
        <w:ind w:left="1035" w:firstLineChars="0" w:firstLine="0"/>
        <w:jc w:val="center"/>
        <w:rPr>
          <w:rFonts w:ascii="宋体" w:cs="Times New Roman"/>
          <w:sz w:val="24"/>
          <w:szCs w:val="24"/>
        </w:rPr>
      </w:pPr>
      <w:r w:rsidRPr="00A35E72">
        <w:rPr>
          <w:rFonts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155pt;height:155pt;visibility:visible">
            <v:imagedata r:id="rId7" o:title=""/>
          </v:shape>
        </w:pict>
      </w:r>
    </w:p>
    <w:p w:rsidR="00A12BB7" w:rsidRPr="000967D5" w:rsidRDefault="00A12BB7" w:rsidP="00213FBF">
      <w:pPr>
        <w:pStyle w:val="ListParagraph"/>
        <w:spacing w:line="240" w:lineRule="atLeast"/>
        <w:ind w:left="420" w:firstLineChars="0" w:firstLine="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2.</w:t>
      </w:r>
      <w:r w:rsidRPr="000967D5">
        <w:rPr>
          <w:rFonts w:ascii="仿宋" w:eastAsia="仿宋" w:hAnsi="仿宋" w:cs="仿宋" w:hint="eastAsia"/>
          <w:sz w:val="32"/>
          <w:szCs w:val="32"/>
        </w:rPr>
        <w:t>搜索学校名称或者定位城市，选择学校，如下图所示：</w:t>
      </w:r>
    </w:p>
    <w:p w:rsidR="00A12BB7" w:rsidRPr="00F7603F" w:rsidRDefault="00A12BB7" w:rsidP="00707936">
      <w:pPr>
        <w:pStyle w:val="ListParagraph"/>
        <w:spacing w:line="240" w:lineRule="atLeast"/>
        <w:ind w:left="1035" w:firstLineChars="0" w:firstLine="0"/>
        <w:jc w:val="center"/>
        <w:rPr>
          <w:rFonts w:ascii="宋体" w:cs="Times New Roman"/>
          <w:sz w:val="24"/>
          <w:szCs w:val="24"/>
        </w:rPr>
      </w:pPr>
      <w:r w:rsidRPr="00A35E72">
        <w:rPr>
          <w:rFonts w:ascii="宋体" w:cs="Times New Roman"/>
          <w:noProof/>
          <w:sz w:val="24"/>
          <w:szCs w:val="24"/>
        </w:rPr>
        <w:pict>
          <v:shape id="图片 6" o:spid="_x0000_i1026" type="#_x0000_t75" style="width:141.5pt;height:251.5pt;visibility:visible">
            <v:imagedata r:id="rId8" o:title=""/>
          </v:shape>
        </w:pict>
      </w:r>
    </w:p>
    <w:p w:rsidR="00A12BB7" w:rsidRPr="000967D5" w:rsidRDefault="00A12BB7" w:rsidP="00213FBF">
      <w:pPr>
        <w:pStyle w:val="ListParagraph"/>
        <w:ind w:left="420" w:firstLineChars="0" w:firstLine="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3.</w:t>
      </w:r>
      <w:r w:rsidRPr="000967D5">
        <w:rPr>
          <w:rFonts w:ascii="仿宋" w:eastAsia="仿宋" w:hAnsi="仿宋" w:cs="仿宋" w:hint="eastAsia"/>
          <w:sz w:val="32"/>
          <w:szCs w:val="32"/>
        </w:rPr>
        <w:t>输入校园卡账号、密码及姓名，进行身份验证</w:t>
      </w:r>
    </w:p>
    <w:p w:rsidR="00A12BB7" w:rsidRDefault="00A12BB7" w:rsidP="006969F1">
      <w:pPr>
        <w:pStyle w:val="ListParagraph"/>
        <w:ind w:left="1035" w:firstLineChars="0" w:firstLine="0"/>
        <w:jc w:val="center"/>
        <w:rPr>
          <w:rFonts w:cs="Times New Roman"/>
          <w:sz w:val="24"/>
          <w:szCs w:val="24"/>
        </w:rPr>
      </w:pPr>
      <w:r w:rsidRPr="00A35E72">
        <w:rPr>
          <w:rFonts w:ascii="宋体" w:cs="Times New Roman"/>
          <w:noProof/>
          <w:sz w:val="24"/>
          <w:szCs w:val="24"/>
        </w:rPr>
        <w:pict>
          <v:shape id="图片 5" o:spid="_x0000_i1027" type="#_x0000_t75" style="width:141.5pt;height:255.5pt;visibility:visible">
            <v:imagedata r:id="rId9" o:title=""/>
          </v:shape>
        </w:pict>
      </w:r>
    </w:p>
    <w:p w:rsidR="00A12BB7" w:rsidRPr="00213FBF" w:rsidRDefault="00A12BB7" w:rsidP="00213FBF">
      <w:pPr>
        <w:rPr>
          <w:rFonts w:cs="Times New Roman"/>
          <w:sz w:val="32"/>
          <w:szCs w:val="32"/>
        </w:rPr>
      </w:pPr>
      <w:r w:rsidRPr="00213FBF">
        <w:rPr>
          <w:rFonts w:cs="宋体" w:hint="eastAsia"/>
          <w:sz w:val="32"/>
          <w:szCs w:val="32"/>
        </w:rPr>
        <w:t>二、开通电子钱包</w:t>
      </w:r>
    </w:p>
    <w:p w:rsidR="00A12BB7" w:rsidRPr="00213FBF" w:rsidRDefault="00A12BB7" w:rsidP="00213FBF">
      <w:pPr>
        <w:rPr>
          <w:rFonts w:ascii="仿宋" w:eastAsia="仿宋" w:hAnsi="仿宋" w:cs="Times New Roman"/>
          <w:sz w:val="32"/>
          <w:szCs w:val="32"/>
        </w:rPr>
      </w:pPr>
      <w:r w:rsidRPr="00213FBF">
        <w:rPr>
          <w:rFonts w:ascii="仿宋" w:eastAsia="仿宋" w:hAnsi="仿宋" w:cs="仿宋"/>
          <w:sz w:val="32"/>
          <w:szCs w:val="32"/>
        </w:rPr>
        <w:t>1.</w:t>
      </w:r>
      <w:r w:rsidRPr="00213FBF">
        <w:rPr>
          <w:rFonts w:ascii="仿宋" w:eastAsia="仿宋" w:hAnsi="仿宋" w:cs="仿宋" w:hint="eastAsia"/>
          <w:sz w:val="32"/>
          <w:szCs w:val="32"/>
        </w:rPr>
        <w:t>点击“开通电子钱包”</w:t>
      </w:r>
      <w:r w:rsidRPr="00213FBF">
        <w:rPr>
          <w:rFonts w:ascii="仿宋" w:eastAsia="仿宋" w:hAnsi="仿宋" w:cs="仿宋"/>
          <w:sz w:val="32"/>
          <w:szCs w:val="32"/>
        </w:rPr>
        <w:t>,</w:t>
      </w:r>
      <w:r w:rsidRPr="00213FBF">
        <w:rPr>
          <w:rFonts w:ascii="仿宋" w:eastAsia="仿宋" w:hAnsi="仿宋" w:cs="仿宋" w:hint="eastAsia"/>
          <w:sz w:val="32"/>
          <w:szCs w:val="32"/>
        </w:rPr>
        <w:t>完成绑定银行卡。</w:t>
      </w:r>
    </w:p>
    <w:p w:rsidR="00A12BB7" w:rsidRPr="00213FBF" w:rsidRDefault="00A12BB7" w:rsidP="003209A6">
      <w:pPr>
        <w:pStyle w:val="ListParagraph"/>
        <w:ind w:leftChars="100" w:left="31680" w:firstLineChars="0" w:firstLine="0"/>
        <w:rPr>
          <w:rFonts w:ascii="仿宋" w:eastAsia="仿宋" w:hAnsi="仿宋" w:cs="Times New Roman"/>
          <w:b/>
          <w:bCs/>
          <w:color w:val="FF0000"/>
          <w:sz w:val="32"/>
          <w:szCs w:val="32"/>
        </w:rPr>
      </w:pPr>
      <w:r w:rsidRPr="00213FBF"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注意：绑定银行卡是用户必须完成的步骤，否则不支持直接使用银行钱包、校园卡充值等功能。</w:t>
      </w:r>
    </w:p>
    <w:p w:rsidR="00A12BB7" w:rsidRPr="00F7603F" w:rsidRDefault="00A12BB7" w:rsidP="00707936">
      <w:pPr>
        <w:spacing w:line="240" w:lineRule="atLeast"/>
        <w:jc w:val="center"/>
        <w:rPr>
          <w:rFonts w:ascii="宋体" w:cs="Times New Roman"/>
          <w:sz w:val="24"/>
          <w:szCs w:val="24"/>
        </w:rPr>
      </w:pPr>
      <w:r w:rsidRPr="00A35E72">
        <w:rPr>
          <w:rFonts w:ascii="宋体" w:cs="Times New Roman"/>
          <w:noProof/>
          <w:sz w:val="24"/>
          <w:szCs w:val="24"/>
        </w:rPr>
        <w:pict>
          <v:shape id="图片 19" o:spid="_x0000_i1028" type="#_x0000_t75" style="width:141.5pt;height:251.5pt;visibility:visible">
            <v:imagedata r:id="rId10" o:title=""/>
          </v:shape>
        </w:pict>
      </w:r>
    </w:p>
    <w:p w:rsidR="00A12BB7" w:rsidRPr="000967D5" w:rsidRDefault="00A12BB7" w:rsidP="000967D5">
      <w:pPr>
        <w:pStyle w:val="ListParagraph"/>
        <w:spacing w:line="360" w:lineRule="auto"/>
        <w:ind w:left="900" w:firstLineChars="0" w:firstLine="0"/>
        <w:rPr>
          <w:rFonts w:ascii="仿宋" w:eastAsia="仿宋" w:hAnsi="仿宋" w:cs="Times New Roman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2.</w:t>
      </w:r>
      <w:r w:rsidRPr="000967D5">
        <w:rPr>
          <w:rFonts w:ascii="仿宋" w:eastAsia="仿宋" w:hAnsi="仿宋" w:cs="仿宋" w:hint="eastAsia"/>
          <w:sz w:val="32"/>
          <w:szCs w:val="32"/>
        </w:rPr>
        <w:t>绑定建设银行卡：需要输入姓名、证件号，验证通过即可实现快速绑定。</w:t>
      </w:r>
    </w:p>
    <w:p w:rsidR="00A12BB7" w:rsidRPr="00F7603F" w:rsidRDefault="00A12BB7" w:rsidP="00F7603F">
      <w:pPr>
        <w:pStyle w:val="1"/>
        <w:tabs>
          <w:tab w:val="left" w:pos="312"/>
        </w:tabs>
        <w:ind w:firstLineChars="0" w:firstLine="0"/>
        <w:jc w:val="center"/>
        <w:rPr>
          <w:rFonts w:ascii="宋体" w:cs="Times New Roman"/>
          <w:sz w:val="24"/>
          <w:szCs w:val="24"/>
        </w:rPr>
      </w:pPr>
      <w:r w:rsidRPr="00A35E72">
        <w:rPr>
          <w:rFonts w:cs="Times New Roman"/>
          <w:noProof/>
          <w:sz w:val="24"/>
          <w:szCs w:val="24"/>
        </w:rPr>
        <w:pict>
          <v:shape id="_x0000_i1029" type="#_x0000_t75" style="width:147.5pt;height:202.5pt;visibility:visible">
            <v:imagedata r:id="rId11" o:title=""/>
          </v:shape>
        </w:pict>
      </w:r>
    </w:p>
    <w:p w:rsidR="00A12BB7" w:rsidRPr="000967D5" w:rsidRDefault="00A12BB7" w:rsidP="000967D5">
      <w:pPr>
        <w:pStyle w:val="ListParagraph"/>
        <w:spacing w:line="360" w:lineRule="auto"/>
        <w:ind w:firstLineChars="0" w:firstLine="0"/>
        <w:rPr>
          <w:rFonts w:ascii="仿宋" w:eastAsia="仿宋" w:hAnsi="仿宋" w:cs="Times New Roman"/>
          <w:sz w:val="32"/>
          <w:szCs w:val="32"/>
        </w:rPr>
      </w:pPr>
      <w:r w:rsidRPr="000967D5">
        <w:rPr>
          <w:rFonts w:ascii="仿宋" w:eastAsia="仿宋" w:hAnsi="仿宋" w:cs="仿宋"/>
          <w:sz w:val="32"/>
          <w:szCs w:val="32"/>
        </w:rPr>
        <w:t xml:space="preserve">     3.</w:t>
      </w:r>
      <w:r w:rsidRPr="000967D5">
        <w:rPr>
          <w:rFonts w:ascii="仿宋" w:eastAsia="仿宋" w:hAnsi="仿宋" w:cs="仿宋" w:hint="eastAsia"/>
          <w:sz w:val="32"/>
          <w:szCs w:val="32"/>
        </w:rPr>
        <w:t>其他银行卡绑定：输入银行卡号、身份证正反面照片进行验证，才</w:t>
      </w:r>
      <w:r w:rsidRPr="000967D5">
        <w:rPr>
          <w:rFonts w:ascii="仿宋" w:eastAsia="仿宋" w:hAnsi="仿宋" w:cs="仿宋"/>
          <w:sz w:val="32"/>
          <w:szCs w:val="32"/>
        </w:rPr>
        <w:t xml:space="preserve">  </w:t>
      </w:r>
      <w:r w:rsidRPr="000967D5">
        <w:rPr>
          <w:rFonts w:ascii="仿宋" w:eastAsia="仿宋" w:hAnsi="仿宋" w:cs="仿宋" w:hint="eastAsia"/>
          <w:sz w:val="32"/>
          <w:szCs w:val="32"/>
        </w:rPr>
        <w:t>能完成银行绑卡过程。</w:t>
      </w:r>
    </w:p>
    <w:p w:rsidR="00A12BB7" w:rsidRPr="00F7603F" w:rsidRDefault="00A12BB7" w:rsidP="00F7603F">
      <w:pPr>
        <w:pStyle w:val="1"/>
        <w:tabs>
          <w:tab w:val="left" w:pos="312"/>
        </w:tabs>
        <w:ind w:left="420" w:firstLineChars="0" w:firstLine="0"/>
        <w:jc w:val="center"/>
        <w:rPr>
          <w:rFonts w:ascii="宋体" w:cs="Times New Roman"/>
          <w:sz w:val="24"/>
          <w:szCs w:val="24"/>
        </w:rPr>
      </w:pPr>
      <w:r w:rsidRPr="00A35E72">
        <w:rPr>
          <w:rFonts w:cs="Times New Roman"/>
          <w:noProof/>
          <w:sz w:val="24"/>
          <w:szCs w:val="24"/>
        </w:rPr>
        <w:pict>
          <v:shape id="图片 2" o:spid="_x0000_i1030" type="#_x0000_t75" style="width:2in;height:160.5pt;visibility:visible">
            <v:imagedata r:id="rId12" o:title=""/>
          </v:shape>
        </w:pict>
      </w:r>
    </w:p>
    <w:p w:rsidR="00A12BB7" w:rsidRPr="000967D5" w:rsidRDefault="00A12BB7" w:rsidP="000967D5">
      <w:pPr>
        <w:pStyle w:val="ListParagraph"/>
        <w:ind w:left="900" w:firstLineChars="0" w:firstLine="0"/>
        <w:rPr>
          <w:rFonts w:ascii="仿宋" w:eastAsia="仿宋" w:hAnsi="仿宋" w:cs="Times New Roman"/>
          <w:sz w:val="32"/>
          <w:szCs w:val="32"/>
        </w:rPr>
      </w:pPr>
      <w:r w:rsidRPr="000967D5">
        <w:rPr>
          <w:rFonts w:ascii="仿宋" w:eastAsia="仿宋" w:hAnsi="仿宋" w:cs="仿宋"/>
          <w:sz w:val="32"/>
          <w:szCs w:val="32"/>
        </w:rPr>
        <w:t>4.</w:t>
      </w:r>
      <w:r w:rsidRPr="000967D5">
        <w:rPr>
          <w:rFonts w:ascii="仿宋" w:eastAsia="仿宋" w:hAnsi="仿宋" w:cs="仿宋" w:hint="eastAsia"/>
          <w:sz w:val="32"/>
          <w:szCs w:val="32"/>
        </w:rPr>
        <w:t>电子校园卡开通成功，可以点击右上角的…，将其添加到桌面，</w:t>
      </w:r>
      <w:bookmarkStart w:id="0" w:name="_GoBack"/>
      <w:bookmarkEnd w:id="0"/>
      <w:r w:rsidRPr="000967D5">
        <w:rPr>
          <w:rFonts w:ascii="仿宋" w:eastAsia="仿宋" w:hAnsi="仿宋" w:cs="仿宋" w:hint="eastAsia"/>
          <w:sz w:val="32"/>
          <w:szCs w:val="32"/>
        </w:rPr>
        <w:t>方便下次打开。</w:t>
      </w:r>
    </w:p>
    <w:p w:rsidR="00A12BB7" w:rsidRDefault="00A12BB7" w:rsidP="006969F1">
      <w:pPr>
        <w:ind w:left="560"/>
        <w:jc w:val="center"/>
        <w:rPr>
          <w:rFonts w:ascii="宋体" w:cs="Times New Roman"/>
          <w:sz w:val="24"/>
          <w:szCs w:val="24"/>
        </w:rPr>
      </w:pPr>
      <w:r w:rsidRPr="00A35E72">
        <w:rPr>
          <w:rFonts w:ascii="宋体" w:cs="Times New Roman"/>
          <w:noProof/>
          <w:sz w:val="24"/>
          <w:szCs w:val="24"/>
        </w:rPr>
        <w:pict>
          <v:shape id="图片 7" o:spid="_x0000_i1031" type="#_x0000_t75" style="width:118pt;height:209.5pt;visibility:visible" o:bordertopcolor="black" o:borderleftcolor="black" o:borderbottomcolor="black" o:borderrightcolor="black">
            <v:imagedata r:id="rId13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rFonts w:ascii="宋体" w:hAnsi="宋体" w:cs="宋体"/>
          <w:sz w:val="24"/>
          <w:szCs w:val="24"/>
        </w:rPr>
        <w:t xml:space="preserve">     </w:t>
      </w:r>
      <w:r w:rsidRPr="00A35E72">
        <w:rPr>
          <w:rFonts w:ascii="宋体" w:cs="Times New Roman"/>
          <w:noProof/>
          <w:sz w:val="24"/>
          <w:szCs w:val="24"/>
        </w:rPr>
        <w:pict>
          <v:shape id="图片 3" o:spid="_x0000_i1032" type="#_x0000_t75" style="width:116.5pt;height:211pt;visibility:visible" o:bordertopcolor="black" o:borderleftcolor="black" o:borderbottomcolor="black" o:borderrightcolor="black">
            <v:imagedata r:id="rId14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A12BB7" w:rsidRPr="000967D5" w:rsidRDefault="00A12BB7" w:rsidP="006969F1">
      <w:pPr>
        <w:rPr>
          <w:rFonts w:ascii="宋体" w:cs="Times New Roman"/>
          <w:sz w:val="32"/>
          <w:szCs w:val="32"/>
        </w:rPr>
      </w:pPr>
      <w:r w:rsidRPr="000967D5">
        <w:rPr>
          <w:rFonts w:ascii="宋体" w:hAnsi="宋体" w:cs="宋体" w:hint="eastAsia"/>
          <w:sz w:val="32"/>
          <w:szCs w:val="32"/>
        </w:rPr>
        <w:t>三、</w:t>
      </w:r>
      <w:r w:rsidRPr="000967D5">
        <w:rPr>
          <w:rFonts w:cs="宋体" w:hint="eastAsia"/>
          <w:sz w:val="32"/>
          <w:szCs w:val="32"/>
        </w:rPr>
        <w:t>校园卡充值</w:t>
      </w:r>
    </w:p>
    <w:p w:rsidR="00A12BB7" w:rsidRPr="000967D5" w:rsidRDefault="00A12BB7" w:rsidP="000967D5">
      <w:pPr>
        <w:pStyle w:val="ListParagraph"/>
        <w:ind w:left="600" w:firstLineChars="0" w:firstLine="0"/>
        <w:rPr>
          <w:rFonts w:ascii="仿宋" w:eastAsia="仿宋" w:hAnsi="仿宋" w:cs="Times New Roman"/>
          <w:sz w:val="32"/>
          <w:szCs w:val="32"/>
        </w:rPr>
      </w:pPr>
      <w:r w:rsidRPr="000967D5">
        <w:rPr>
          <w:rFonts w:ascii="仿宋" w:eastAsia="仿宋" w:hAnsi="仿宋" w:cs="仿宋"/>
          <w:sz w:val="32"/>
          <w:szCs w:val="32"/>
        </w:rPr>
        <w:t>1.</w:t>
      </w:r>
      <w:r w:rsidRPr="000967D5">
        <w:rPr>
          <w:rFonts w:ascii="仿宋" w:eastAsia="仿宋" w:hAnsi="仿宋" w:cs="仿宋" w:hint="eastAsia"/>
          <w:sz w:val="32"/>
          <w:szCs w:val="32"/>
        </w:rPr>
        <w:t>绑定银行卡之后，点击“卡片充值”，进入校园卡充值页面</w:t>
      </w:r>
    </w:p>
    <w:p w:rsidR="00A12BB7" w:rsidRDefault="00A12BB7" w:rsidP="00F7603F">
      <w:pPr>
        <w:jc w:val="center"/>
        <w:rPr>
          <w:rFonts w:cs="Times New Roman"/>
        </w:rPr>
      </w:pPr>
      <w:r w:rsidRPr="00FF1E3B">
        <w:rPr>
          <w:rFonts w:cs="Times New Roman"/>
          <w:noProof/>
        </w:rPr>
        <w:pict>
          <v:shape id="图片 34" o:spid="_x0000_i1033" type="#_x0000_t75" style="width:141.5pt;height:287.5pt;visibility:visible">
            <v:imagedata r:id="rId15" o:title=""/>
          </v:shape>
        </w:pict>
      </w:r>
    </w:p>
    <w:p w:rsidR="00A12BB7" w:rsidRDefault="00A12BB7" w:rsidP="00F7603F">
      <w:pPr>
        <w:jc w:val="center"/>
        <w:rPr>
          <w:rFonts w:cs="Times New Roman"/>
        </w:rPr>
      </w:pPr>
    </w:p>
    <w:p w:rsidR="00A12BB7" w:rsidRPr="000967D5" w:rsidRDefault="00A12BB7" w:rsidP="000967D5">
      <w:pPr>
        <w:pStyle w:val="ListParagraph"/>
        <w:ind w:left="600" w:firstLineChars="0" w:firstLine="0"/>
        <w:jc w:val="left"/>
        <w:rPr>
          <w:rFonts w:ascii="仿宋" w:eastAsia="仿宋" w:hAnsi="仿宋" w:cs="Times New Roman"/>
          <w:sz w:val="32"/>
          <w:szCs w:val="32"/>
        </w:rPr>
      </w:pPr>
      <w:r w:rsidRPr="000967D5">
        <w:rPr>
          <w:rFonts w:ascii="仿宋" w:eastAsia="仿宋" w:hAnsi="仿宋" w:cs="仿宋"/>
          <w:sz w:val="32"/>
          <w:szCs w:val="32"/>
        </w:rPr>
        <w:t>2.</w:t>
      </w:r>
      <w:r w:rsidRPr="000967D5">
        <w:rPr>
          <w:rFonts w:ascii="仿宋" w:eastAsia="仿宋" w:hAnsi="仿宋" w:cs="仿宋" w:hint="eastAsia"/>
          <w:sz w:val="32"/>
          <w:szCs w:val="32"/>
        </w:rPr>
        <w:t>输入需要充值的金额，点击</w:t>
      </w:r>
      <w:r w:rsidRPr="000967D5">
        <w:rPr>
          <w:rFonts w:ascii="仿宋" w:eastAsia="仿宋" w:hAnsi="仿宋" w:cs="Times New Roman"/>
          <w:sz w:val="32"/>
          <w:szCs w:val="32"/>
        </w:rPr>
        <w:t>”</w:t>
      </w:r>
      <w:r w:rsidRPr="000967D5">
        <w:rPr>
          <w:rFonts w:ascii="仿宋" w:eastAsia="仿宋" w:hAnsi="仿宋" w:cs="仿宋" w:hint="eastAsia"/>
          <w:sz w:val="32"/>
          <w:szCs w:val="32"/>
        </w:rPr>
        <w:t>卡片充值</w:t>
      </w:r>
      <w:r w:rsidRPr="000967D5">
        <w:rPr>
          <w:rFonts w:ascii="仿宋" w:eastAsia="仿宋" w:hAnsi="仿宋" w:cs="Times New Roman"/>
          <w:sz w:val="32"/>
          <w:szCs w:val="32"/>
        </w:rPr>
        <w:t>”</w:t>
      </w:r>
      <w:r w:rsidRPr="000967D5">
        <w:rPr>
          <w:rFonts w:ascii="仿宋" w:eastAsia="仿宋" w:hAnsi="仿宋" w:cs="仿宋" w:hint="eastAsia"/>
          <w:sz w:val="32"/>
          <w:szCs w:val="32"/>
        </w:rPr>
        <w:t>，进行手机短信验证码验证。验证通过后充值成功。</w:t>
      </w:r>
    </w:p>
    <w:p w:rsidR="00A12BB7" w:rsidRDefault="00A12BB7" w:rsidP="006969F1">
      <w:pPr>
        <w:jc w:val="left"/>
        <w:rPr>
          <w:rFonts w:cs="Times New Roman"/>
        </w:rPr>
      </w:pPr>
      <w:r>
        <w:t xml:space="preserve">   </w:t>
      </w:r>
      <w:r w:rsidRPr="00FF1E3B">
        <w:rPr>
          <w:rFonts w:cs="Times New Roman"/>
          <w:noProof/>
        </w:rPr>
        <w:pict>
          <v:shape id="图片 30" o:spid="_x0000_i1034" type="#_x0000_t75" alt="221123231" style="width:131pt;height:286.5pt;visibility:visible">
            <v:imagedata r:id="rId16" o:title=""/>
          </v:shape>
        </w:pict>
      </w:r>
      <w:r>
        <w:t xml:space="preserve">                       </w:t>
      </w:r>
      <w:r w:rsidRPr="00FF1E3B">
        <w:rPr>
          <w:rFonts w:cs="Times New Roman"/>
          <w:noProof/>
        </w:rPr>
        <w:pict>
          <v:shape id="图片 32" o:spid="_x0000_i1035" type="#_x0000_t75" alt="3333124124" style="width:131pt;height:286.5pt;visibility:visible">
            <v:imagedata r:id="rId17" o:title=""/>
          </v:shape>
        </w:pict>
      </w:r>
    </w:p>
    <w:p w:rsidR="00A12BB7" w:rsidRPr="000967D5" w:rsidRDefault="00A12BB7" w:rsidP="006969F1">
      <w:pPr>
        <w:jc w:val="left"/>
        <w:rPr>
          <w:rFonts w:cs="Times New Roman"/>
          <w:sz w:val="32"/>
          <w:szCs w:val="32"/>
        </w:rPr>
      </w:pPr>
      <w:r w:rsidRPr="000967D5">
        <w:rPr>
          <w:rFonts w:cs="宋体" w:hint="eastAsia"/>
          <w:sz w:val="32"/>
          <w:szCs w:val="32"/>
        </w:rPr>
        <w:t>四、校园卡余额查询</w:t>
      </w:r>
    </w:p>
    <w:p w:rsidR="00A12BB7" w:rsidRPr="000967D5" w:rsidRDefault="00A12BB7" w:rsidP="000967D5">
      <w:pPr>
        <w:ind w:firstLineChars="200" w:firstLine="31680"/>
        <w:jc w:val="left"/>
        <w:rPr>
          <w:rFonts w:ascii="仿宋" w:eastAsia="仿宋" w:hAnsi="仿宋" w:cs="Times New Roman"/>
          <w:sz w:val="32"/>
          <w:szCs w:val="32"/>
        </w:rPr>
      </w:pPr>
      <w:r w:rsidRPr="000967D5">
        <w:rPr>
          <w:rFonts w:ascii="仿宋" w:eastAsia="仿宋" w:hAnsi="仿宋" w:cs="仿宋" w:hint="eastAsia"/>
          <w:sz w:val="32"/>
          <w:szCs w:val="32"/>
        </w:rPr>
        <w:t>在校园</w:t>
      </w:r>
      <w:r w:rsidRPr="000967D5">
        <w:rPr>
          <w:rFonts w:ascii="仿宋" w:eastAsia="仿宋" w:hAnsi="仿宋" w:cs="仿宋"/>
          <w:sz w:val="32"/>
          <w:szCs w:val="32"/>
        </w:rPr>
        <w:t>e</w:t>
      </w:r>
      <w:r w:rsidRPr="000967D5">
        <w:rPr>
          <w:rFonts w:ascii="仿宋" w:eastAsia="仿宋" w:hAnsi="仿宋" w:cs="仿宋" w:hint="eastAsia"/>
          <w:sz w:val="32"/>
          <w:szCs w:val="32"/>
        </w:rPr>
        <w:t>码通首页点击“卡片余额”，可查询目前校园卡的余额。</w:t>
      </w:r>
    </w:p>
    <w:p w:rsidR="00A12BB7" w:rsidRPr="00AB2ACD" w:rsidRDefault="00A12BB7" w:rsidP="00AB2ACD">
      <w:pPr>
        <w:rPr>
          <w:rFonts w:cs="Times New Roman"/>
        </w:rPr>
      </w:pPr>
    </w:p>
    <w:p w:rsidR="00A12BB7" w:rsidRDefault="00A12BB7" w:rsidP="006969F1">
      <w:pPr>
        <w:spacing w:line="240" w:lineRule="atLeast"/>
        <w:jc w:val="center"/>
        <w:rPr>
          <w:rFonts w:cs="Times New Roman"/>
        </w:rPr>
      </w:pPr>
      <w:r w:rsidRPr="00FF1E3B">
        <w:rPr>
          <w:rFonts w:cs="Times New Roman"/>
          <w:noProof/>
        </w:rPr>
        <w:pict>
          <v:shape id="图片 37" o:spid="_x0000_i1036" type="#_x0000_t75" style="width:140pt;height:282pt;visibility:visible">
            <v:imagedata r:id="rId18" o:title=""/>
          </v:shape>
        </w:pict>
      </w:r>
    </w:p>
    <w:p w:rsidR="00A12BB7" w:rsidRPr="000967D5" w:rsidRDefault="00A12BB7" w:rsidP="006969F1">
      <w:pPr>
        <w:spacing w:line="240" w:lineRule="atLeast"/>
        <w:rPr>
          <w:rFonts w:cs="Times New Roman"/>
          <w:sz w:val="32"/>
          <w:szCs w:val="32"/>
        </w:rPr>
      </w:pPr>
      <w:r w:rsidRPr="000967D5">
        <w:rPr>
          <w:rFonts w:cs="宋体" w:hint="eastAsia"/>
          <w:sz w:val="32"/>
          <w:szCs w:val="32"/>
        </w:rPr>
        <w:t>五、电子校园卡食堂消费使用说明</w:t>
      </w:r>
    </w:p>
    <w:p w:rsidR="00A12BB7" w:rsidRPr="000967D5" w:rsidRDefault="00A12BB7" w:rsidP="000967D5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  <w:r w:rsidRPr="000967D5">
        <w:rPr>
          <w:rFonts w:ascii="仿宋" w:eastAsia="仿宋" w:hAnsi="仿宋" w:cs="仿宋" w:hint="eastAsia"/>
          <w:b/>
          <w:bCs/>
          <w:sz w:val="32"/>
          <w:szCs w:val="32"/>
        </w:rPr>
        <w:t>方法</w:t>
      </w:r>
      <w:r w:rsidRPr="000967D5">
        <w:rPr>
          <w:rFonts w:ascii="仿宋" w:eastAsia="仿宋" w:hAnsi="仿宋" w:cs="仿宋"/>
          <w:b/>
          <w:bCs/>
          <w:sz w:val="32"/>
          <w:szCs w:val="32"/>
        </w:rPr>
        <w:t>1</w:t>
      </w:r>
      <w:r w:rsidRPr="000967D5">
        <w:rPr>
          <w:rFonts w:ascii="仿宋" w:eastAsia="仿宋" w:hAnsi="仿宋" w:cs="仿宋" w:hint="eastAsia"/>
          <w:b/>
          <w:bCs/>
          <w:sz w:val="32"/>
          <w:szCs w:val="32"/>
        </w:rPr>
        <w:t>：</w:t>
      </w:r>
      <w:r w:rsidRPr="000967D5">
        <w:rPr>
          <w:rFonts w:ascii="仿宋" w:eastAsia="仿宋" w:hAnsi="仿宋" w:cs="仿宋" w:hint="eastAsia"/>
          <w:sz w:val="32"/>
          <w:szCs w:val="32"/>
        </w:rPr>
        <w:t>电子校园卡</w:t>
      </w:r>
      <w:r w:rsidRPr="000967D5">
        <w:rPr>
          <w:rFonts w:ascii="仿宋" w:eastAsia="仿宋" w:hAnsi="仿宋" w:cs="仿宋"/>
          <w:sz w:val="32"/>
          <w:szCs w:val="32"/>
        </w:rPr>
        <w:t>-&gt;</w:t>
      </w:r>
      <w:r w:rsidRPr="000967D5">
        <w:rPr>
          <w:rFonts w:ascii="仿宋" w:eastAsia="仿宋" w:hAnsi="仿宋" w:cs="仿宋" w:hint="eastAsia"/>
          <w:sz w:val="32"/>
          <w:szCs w:val="32"/>
        </w:rPr>
        <w:t>付款码</w:t>
      </w:r>
    </w:p>
    <w:p w:rsidR="00A12BB7" w:rsidRPr="000967D5" w:rsidRDefault="00A12BB7" w:rsidP="000967D5">
      <w:pPr>
        <w:ind w:firstLineChars="200" w:firstLine="31680"/>
        <w:rPr>
          <w:rFonts w:ascii="仿宋" w:eastAsia="仿宋" w:hAnsi="仿宋" w:cs="Times New Roman"/>
          <w:sz w:val="32"/>
          <w:szCs w:val="32"/>
        </w:rPr>
      </w:pPr>
      <w:r w:rsidRPr="000967D5">
        <w:rPr>
          <w:rFonts w:ascii="仿宋" w:eastAsia="仿宋" w:hAnsi="仿宋" w:cs="仿宋" w:hint="eastAsia"/>
          <w:b/>
          <w:bCs/>
          <w:sz w:val="32"/>
          <w:szCs w:val="32"/>
        </w:rPr>
        <w:t>注意：</w:t>
      </w:r>
      <w:r w:rsidRPr="000967D5">
        <w:rPr>
          <w:rFonts w:ascii="仿宋" w:eastAsia="仿宋" w:hAnsi="仿宋" w:cs="仿宋"/>
          <w:sz w:val="32"/>
          <w:szCs w:val="32"/>
        </w:rPr>
        <w:t xml:space="preserve"> </w:t>
      </w:r>
      <w:r w:rsidRPr="000967D5">
        <w:rPr>
          <w:rFonts w:ascii="仿宋" w:eastAsia="仿宋" w:hAnsi="仿宋" w:cs="仿宋" w:hint="eastAsia"/>
          <w:sz w:val="32"/>
          <w:szCs w:val="32"/>
        </w:rPr>
        <w:t>“校园卡”扣除的是实体校园卡内的资金。“电子钱包”扣除的是绑定银行卡的资金。</w:t>
      </w:r>
    </w:p>
    <w:p w:rsidR="00A12BB7" w:rsidRDefault="00A12BB7" w:rsidP="00CD1333">
      <w:pPr>
        <w:jc w:val="center"/>
        <w:rPr>
          <w:sz w:val="28"/>
          <w:szCs w:val="28"/>
        </w:rPr>
      </w:pPr>
      <w:r w:rsidRPr="00A35E72">
        <w:rPr>
          <w:rFonts w:cs="Times New Roman"/>
          <w:noProof/>
          <w:sz w:val="28"/>
          <w:szCs w:val="28"/>
        </w:rPr>
        <w:pict>
          <v:shape id="图片 17" o:spid="_x0000_i1037" type="#_x0000_t75" style="width:119pt;height:211.5pt;visibility:visible">
            <v:imagedata r:id="rId19" o:title=""/>
          </v:shape>
        </w:pict>
      </w:r>
      <w:r>
        <w:rPr>
          <w:sz w:val="28"/>
          <w:szCs w:val="28"/>
        </w:rPr>
        <w:t xml:space="preserve"> </w:t>
      </w:r>
    </w:p>
    <w:p w:rsidR="00A12BB7" w:rsidRPr="00221E5F" w:rsidRDefault="00A12BB7" w:rsidP="00CD1333">
      <w:pPr>
        <w:spacing w:line="240" w:lineRule="atLeast"/>
        <w:rPr>
          <w:rFonts w:cs="Times New Roman"/>
        </w:rPr>
      </w:pPr>
    </w:p>
    <w:p w:rsidR="00A12BB7" w:rsidRDefault="00A12BB7">
      <w:pPr>
        <w:pStyle w:val="ListParagraph"/>
        <w:numPr>
          <w:ilvl w:val="0"/>
          <w:numId w:val="5"/>
        </w:numPr>
        <w:ind w:firstLineChars="0"/>
        <w:rPr>
          <w:rFonts w:ascii="宋体" w:cs="Times New Roman"/>
          <w:vanish/>
          <w:sz w:val="28"/>
          <w:szCs w:val="28"/>
        </w:rPr>
      </w:pPr>
    </w:p>
    <w:p w:rsidR="00A12BB7" w:rsidRDefault="00A12BB7">
      <w:pPr>
        <w:pStyle w:val="ListParagraph"/>
        <w:numPr>
          <w:ilvl w:val="0"/>
          <w:numId w:val="5"/>
        </w:numPr>
        <w:ind w:firstLineChars="0"/>
        <w:rPr>
          <w:rFonts w:ascii="宋体" w:cs="Times New Roman"/>
          <w:vanish/>
          <w:sz w:val="28"/>
          <w:szCs w:val="28"/>
        </w:rPr>
      </w:pPr>
    </w:p>
    <w:p w:rsidR="00A12BB7" w:rsidRDefault="00A12BB7">
      <w:pPr>
        <w:pStyle w:val="ListParagraph"/>
        <w:numPr>
          <w:ilvl w:val="1"/>
          <w:numId w:val="5"/>
        </w:numPr>
        <w:ind w:firstLineChars="0"/>
        <w:rPr>
          <w:rFonts w:ascii="宋体" w:cs="Times New Roman"/>
          <w:vanish/>
          <w:sz w:val="28"/>
          <w:szCs w:val="28"/>
        </w:rPr>
      </w:pPr>
    </w:p>
    <w:p w:rsidR="00A12BB7" w:rsidRDefault="00A12BB7">
      <w:pPr>
        <w:pStyle w:val="ListParagraph"/>
        <w:numPr>
          <w:ilvl w:val="1"/>
          <w:numId w:val="5"/>
        </w:numPr>
        <w:ind w:firstLineChars="0"/>
        <w:rPr>
          <w:rFonts w:ascii="宋体" w:cs="Times New Roman"/>
          <w:vanish/>
          <w:sz w:val="28"/>
          <w:szCs w:val="28"/>
        </w:rPr>
      </w:pPr>
    </w:p>
    <w:p w:rsidR="00A12BB7" w:rsidRDefault="00A12BB7" w:rsidP="006969F1">
      <w:pPr>
        <w:pStyle w:val="ListParagraph"/>
        <w:spacing w:line="240" w:lineRule="atLeast"/>
        <w:ind w:left="992" w:firstLineChars="0" w:firstLine="0"/>
        <w:rPr>
          <w:rFonts w:cs="Times New Roman"/>
        </w:rPr>
      </w:pPr>
    </w:p>
    <w:p w:rsidR="00A12BB7" w:rsidRPr="000967D5" w:rsidRDefault="00A12BB7" w:rsidP="006969F1">
      <w:pPr>
        <w:spacing w:line="240" w:lineRule="atLeast"/>
        <w:rPr>
          <w:rFonts w:cs="Times New Roman"/>
          <w:sz w:val="32"/>
          <w:szCs w:val="32"/>
        </w:rPr>
      </w:pPr>
      <w:r w:rsidRPr="000967D5">
        <w:rPr>
          <w:rFonts w:cs="宋体" w:hint="eastAsia"/>
          <w:sz w:val="32"/>
          <w:szCs w:val="32"/>
        </w:rPr>
        <w:t>六、与第三方支付绑定</w:t>
      </w:r>
    </w:p>
    <w:p w:rsidR="00A12BB7" w:rsidRPr="000967D5" w:rsidRDefault="00A12BB7" w:rsidP="000967D5">
      <w:pPr>
        <w:pStyle w:val="ListParagraph"/>
        <w:spacing w:line="360" w:lineRule="auto"/>
        <w:ind w:firstLineChars="0" w:firstLine="0"/>
        <w:outlineLvl w:val="4"/>
        <w:rPr>
          <w:rFonts w:ascii="仿宋" w:eastAsia="仿宋" w:hAnsi="仿宋" w:cs="Times New Roman"/>
          <w:b/>
          <w:bCs/>
          <w:sz w:val="32"/>
          <w:szCs w:val="32"/>
        </w:rPr>
      </w:pPr>
      <w:r>
        <w:rPr>
          <w:rFonts w:ascii="仿宋" w:eastAsia="仿宋" w:hAnsi="仿宋" w:cs="仿宋"/>
          <w:b/>
          <w:bCs/>
          <w:sz w:val="32"/>
          <w:szCs w:val="32"/>
        </w:rPr>
        <w:t xml:space="preserve">    1.</w:t>
      </w:r>
      <w:r w:rsidRPr="000967D5">
        <w:rPr>
          <w:rFonts w:ascii="仿宋" w:eastAsia="仿宋" w:hAnsi="仿宋" w:cs="仿宋" w:hint="eastAsia"/>
          <w:b/>
          <w:bCs/>
          <w:sz w:val="32"/>
          <w:szCs w:val="32"/>
        </w:rPr>
        <w:t>微信身份绑定</w:t>
      </w:r>
    </w:p>
    <w:p w:rsidR="00A12BB7" w:rsidRPr="000967D5" w:rsidRDefault="00A12BB7" w:rsidP="000967D5">
      <w:pPr>
        <w:ind w:firstLineChars="200" w:firstLine="31680"/>
        <w:rPr>
          <w:rFonts w:ascii="仿宋" w:eastAsia="仿宋" w:hAnsi="仿宋" w:cs="仿宋"/>
          <w:sz w:val="32"/>
          <w:szCs w:val="32"/>
        </w:rPr>
      </w:pPr>
      <w:r w:rsidRPr="000967D5">
        <w:rPr>
          <w:rFonts w:ascii="仿宋" w:eastAsia="仿宋" w:hAnsi="仿宋" w:cs="仿宋" w:hint="eastAsia"/>
          <w:sz w:val="32"/>
          <w:szCs w:val="32"/>
        </w:rPr>
        <w:t>进入“校园</w:t>
      </w:r>
      <w:r w:rsidRPr="000967D5">
        <w:rPr>
          <w:rFonts w:ascii="仿宋" w:eastAsia="仿宋" w:hAnsi="仿宋" w:cs="仿宋"/>
          <w:sz w:val="32"/>
          <w:szCs w:val="32"/>
        </w:rPr>
        <w:t>e</w:t>
      </w:r>
      <w:r w:rsidRPr="000967D5">
        <w:rPr>
          <w:rFonts w:ascii="仿宋" w:eastAsia="仿宋" w:hAnsi="仿宋" w:cs="仿宋" w:hint="eastAsia"/>
          <w:sz w:val="32"/>
          <w:szCs w:val="32"/>
        </w:rPr>
        <w:t>码通”首页后，点击“微信认证”对用户使用的微信进行关联，直接绑定当前登录的微信号</w:t>
      </w:r>
      <w:r w:rsidRPr="000967D5">
        <w:rPr>
          <w:rFonts w:ascii="仿宋" w:eastAsia="仿宋" w:hAnsi="仿宋" w:cs="仿宋"/>
          <w:sz w:val="32"/>
          <w:szCs w:val="32"/>
        </w:rPr>
        <w:t>,</w:t>
      </w:r>
      <w:r w:rsidRPr="000967D5">
        <w:rPr>
          <w:rFonts w:ascii="仿宋" w:eastAsia="仿宋" w:hAnsi="仿宋" w:cs="仿宋" w:hint="eastAsia"/>
          <w:sz w:val="32"/>
          <w:szCs w:val="32"/>
        </w:rPr>
        <w:t>完成</w:t>
      </w:r>
      <w:r w:rsidRPr="000967D5"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微信认证</w:t>
      </w:r>
      <w:r w:rsidRPr="000967D5">
        <w:rPr>
          <w:rFonts w:ascii="仿宋" w:eastAsia="仿宋" w:hAnsi="仿宋" w:cs="仿宋" w:hint="eastAsia"/>
          <w:sz w:val="32"/>
          <w:szCs w:val="32"/>
        </w:rPr>
        <w:t>的功能，即可通过</w:t>
      </w:r>
      <w:r w:rsidRPr="000967D5"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微信付款码</w:t>
      </w:r>
      <w:r w:rsidRPr="000967D5">
        <w:rPr>
          <w:rFonts w:ascii="仿宋" w:eastAsia="仿宋" w:hAnsi="仿宋" w:cs="仿宋" w:hint="eastAsia"/>
          <w:sz w:val="32"/>
          <w:szCs w:val="32"/>
        </w:rPr>
        <w:t>进行消费支付。</w:t>
      </w:r>
      <w:r w:rsidRPr="000967D5">
        <w:rPr>
          <w:rFonts w:ascii="仿宋" w:eastAsia="仿宋" w:hAnsi="仿宋" w:cs="仿宋"/>
          <w:sz w:val="32"/>
          <w:szCs w:val="32"/>
        </w:rPr>
        <w:t xml:space="preserve"> </w:t>
      </w:r>
    </w:p>
    <w:p w:rsidR="00A12BB7" w:rsidRDefault="00A12BB7">
      <w:pPr>
        <w:tabs>
          <w:tab w:val="left" w:pos="312"/>
        </w:tabs>
        <w:jc w:val="center"/>
        <w:rPr>
          <w:rFonts w:ascii="宋体" w:cs="Times New Roman"/>
          <w:sz w:val="28"/>
          <w:szCs w:val="28"/>
        </w:rPr>
      </w:pPr>
      <w:r w:rsidRPr="00A35E72">
        <w:rPr>
          <w:rFonts w:ascii="宋体" w:cs="Times New Roman"/>
          <w:noProof/>
          <w:sz w:val="28"/>
          <w:szCs w:val="28"/>
        </w:rPr>
        <w:pict>
          <v:shape id="_x0000_i1038" type="#_x0000_t75" style="width:129.5pt;height:233pt;visibility:visible">
            <v:imagedata r:id="rId20" o:title=""/>
          </v:shape>
        </w:pict>
      </w:r>
      <w:r>
        <w:rPr>
          <w:rFonts w:ascii="宋体" w:hAnsi="宋体" w:cs="宋体"/>
          <w:sz w:val="28"/>
          <w:szCs w:val="28"/>
        </w:rPr>
        <w:t xml:space="preserve"> </w:t>
      </w:r>
      <w:r w:rsidRPr="00A35E72">
        <w:rPr>
          <w:rFonts w:ascii="宋体" w:cs="Times New Roman"/>
          <w:noProof/>
          <w:sz w:val="28"/>
          <w:szCs w:val="28"/>
        </w:rPr>
        <w:pict>
          <v:shape id="_x0000_i1039" type="#_x0000_t75" style="width:132pt;height:234pt;visibility:visible" o:bordertopcolor="#5b9bd5" o:borderleftcolor="#5b9bd5" o:borderbottomcolor="#5b9bd5" o:borderrightcolor="#5b9bd5">
            <v:imagedata r:id="rId21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  <w:r>
        <w:rPr>
          <w:noProof/>
          <w:sz w:val="28"/>
          <w:szCs w:val="28"/>
        </w:rPr>
        <w:t xml:space="preserve"> </w:t>
      </w:r>
      <w:r w:rsidRPr="00A35E72">
        <w:rPr>
          <w:rFonts w:cs="Times New Roman"/>
          <w:noProof/>
          <w:sz w:val="28"/>
          <w:szCs w:val="28"/>
        </w:rPr>
        <w:pict>
          <v:shape id="图片 22" o:spid="_x0000_i1040" type="#_x0000_t75" alt="Screenshot_20191211_113405_com.tencent.mm" style="width:122pt;height:234pt;visibility:visible" o:bordertopcolor="#2e75b6" o:borderleftcolor="#2e75b6" o:borderbottomcolor="#2e75b6" o:borderrightcolor="#2e75b6">
            <v:imagedata r:id="rId22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A12BB7" w:rsidRPr="000967D5" w:rsidRDefault="00A12BB7" w:rsidP="000967D5">
      <w:pPr>
        <w:pStyle w:val="ListParagraph"/>
        <w:spacing w:line="360" w:lineRule="auto"/>
        <w:ind w:firstLineChars="0" w:firstLine="0"/>
        <w:outlineLvl w:val="4"/>
        <w:rPr>
          <w:rFonts w:ascii="仿宋" w:eastAsia="仿宋" w:hAnsi="仿宋" w:cs="Times New Roman"/>
          <w:b/>
          <w:bCs/>
          <w:sz w:val="32"/>
          <w:szCs w:val="32"/>
        </w:rPr>
      </w:pPr>
      <w:r>
        <w:rPr>
          <w:rFonts w:ascii="仿宋" w:eastAsia="仿宋" w:hAnsi="仿宋" w:cs="仿宋"/>
          <w:b/>
          <w:bCs/>
          <w:sz w:val="32"/>
          <w:szCs w:val="32"/>
        </w:rPr>
        <w:t xml:space="preserve">   2.</w:t>
      </w:r>
      <w:r w:rsidRPr="000967D5">
        <w:rPr>
          <w:rFonts w:ascii="仿宋" w:eastAsia="仿宋" w:hAnsi="仿宋" w:cs="仿宋" w:hint="eastAsia"/>
          <w:b/>
          <w:bCs/>
          <w:sz w:val="32"/>
          <w:szCs w:val="32"/>
        </w:rPr>
        <w:t>与支付宝绑定方法</w:t>
      </w:r>
    </w:p>
    <w:p w:rsidR="00A12BB7" w:rsidRPr="007B6233" w:rsidRDefault="00A12BB7" w:rsidP="0054127B">
      <w:pPr>
        <w:spacing w:line="360" w:lineRule="auto"/>
        <w:rPr>
          <w:rFonts w:ascii="仿宋" w:eastAsia="仿宋" w:hAnsi="仿宋" w:cs="仿宋"/>
          <w:sz w:val="32"/>
          <w:szCs w:val="32"/>
        </w:rPr>
      </w:pPr>
      <w:r w:rsidRPr="007B6233">
        <w:rPr>
          <w:rFonts w:ascii="仿宋" w:eastAsia="仿宋" w:hAnsi="仿宋" w:cs="仿宋" w:hint="eastAsia"/>
          <w:sz w:val="32"/>
          <w:szCs w:val="32"/>
        </w:rPr>
        <w:t>（</w:t>
      </w:r>
      <w:r w:rsidRPr="007B6233">
        <w:rPr>
          <w:rFonts w:ascii="仿宋" w:eastAsia="仿宋" w:hAnsi="仿宋" w:cs="仿宋"/>
          <w:sz w:val="32"/>
          <w:szCs w:val="32"/>
        </w:rPr>
        <w:t>1</w:t>
      </w:r>
      <w:r w:rsidRPr="007B6233">
        <w:rPr>
          <w:rFonts w:ascii="仿宋" w:eastAsia="仿宋" w:hAnsi="仿宋" w:cs="仿宋" w:hint="eastAsia"/>
          <w:sz w:val="32"/>
          <w:szCs w:val="32"/>
        </w:rPr>
        <w:t>）进入支付宝小程序，搜索“校园</w:t>
      </w:r>
      <w:r w:rsidRPr="007B6233">
        <w:rPr>
          <w:rFonts w:ascii="仿宋" w:eastAsia="仿宋" w:hAnsi="仿宋" w:cs="仿宋"/>
          <w:sz w:val="32"/>
          <w:szCs w:val="32"/>
        </w:rPr>
        <w:t>e</w:t>
      </w:r>
      <w:r w:rsidRPr="007B6233">
        <w:rPr>
          <w:rFonts w:ascii="仿宋" w:eastAsia="仿宋" w:hAnsi="仿宋" w:cs="仿宋" w:hint="eastAsia"/>
          <w:sz w:val="32"/>
          <w:szCs w:val="32"/>
        </w:rPr>
        <w:t>码通”，选择“山东体育学院”，参照前面的登录领卡流程。</w:t>
      </w:r>
      <w:r w:rsidRPr="007B6233">
        <w:rPr>
          <w:rFonts w:ascii="仿宋" w:eastAsia="仿宋" w:hAnsi="仿宋" w:cs="仿宋"/>
          <w:sz w:val="32"/>
          <w:szCs w:val="32"/>
        </w:rPr>
        <w:t xml:space="preserve"> </w:t>
      </w:r>
    </w:p>
    <w:p w:rsidR="00A12BB7" w:rsidRPr="007B6233" w:rsidRDefault="00A12BB7" w:rsidP="0054127B">
      <w:pPr>
        <w:spacing w:line="360" w:lineRule="auto"/>
        <w:rPr>
          <w:rFonts w:ascii="仿宋" w:eastAsia="仿宋" w:hAnsi="仿宋" w:cs="Times New Roman"/>
          <w:sz w:val="32"/>
          <w:szCs w:val="32"/>
        </w:rPr>
      </w:pPr>
      <w:r w:rsidRPr="007B6233">
        <w:rPr>
          <w:rFonts w:ascii="仿宋" w:eastAsia="仿宋" w:hAnsi="仿宋" w:cs="仿宋" w:hint="eastAsia"/>
          <w:sz w:val="32"/>
          <w:szCs w:val="32"/>
        </w:rPr>
        <w:t>（</w:t>
      </w:r>
      <w:r w:rsidRPr="007B6233">
        <w:rPr>
          <w:rFonts w:ascii="仿宋" w:eastAsia="仿宋" w:hAnsi="仿宋" w:cs="仿宋"/>
          <w:sz w:val="32"/>
          <w:szCs w:val="32"/>
        </w:rPr>
        <w:t>2</w:t>
      </w:r>
      <w:r w:rsidRPr="007B6233">
        <w:rPr>
          <w:rFonts w:ascii="仿宋" w:eastAsia="仿宋" w:hAnsi="仿宋" w:cs="仿宋" w:hint="eastAsia"/>
          <w:sz w:val="32"/>
          <w:szCs w:val="32"/>
        </w:rPr>
        <w:t>）进入“校园</w:t>
      </w:r>
      <w:r w:rsidRPr="007B6233">
        <w:rPr>
          <w:rFonts w:ascii="仿宋" w:eastAsia="仿宋" w:hAnsi="仿宋" w:cs="仿宋"/>
          <w:sz w:val="32"/>
          <w:szCs w:val="32"/>
        </w:rPr>
        <w:t>e</w:t>
      </w:r>
      <w:r w:rsidRPr="007B6233">
        <w:rPr>
          <w:rFonts w:ascii="仿宋" w:eastAsia="仿宋" w:hAnsi="仿宋" w:cs="仿宋" w:hint="eastAsia"/>
          <w:sz w:val="32"/>
          <w:szCs w:val="32"/>
        </w:rPr>
        <w:t>码通”首页后，点击“</w:t>
      </w:r>
      <w:r w:rsidRPr="007B6233"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支付宝认证</w:t>
      </w:r>
      <w:r w:rsidRPr="007B6233">
        <w:rPr>
          <w:rFonts w:ascii="仿宋" w:eastAsia="仿宋" w:hAnsi="仿宋" w:cs="仿宋" w:hint="eastAsia"/>
          <w:sz w:val="32"/>
          <w:szCs w:val="32"/>
        </w:rPr>
        <w:t>”对用户使用的支付宝进行关联，直接绑定当前登录的支付宝号</w:t>
      </w:r>
      <w:r w:rsidRPr="007B6233">
        <w:rPr>
          <w:rFonts w:ascii="仿宋" w:eastAsia="仿宋" w:hAnsi="仿宋" w:cs="仿宋"/>
          <w:sz w:val="32"/>
          <w:szCs w:val="32"/>
        </w:rPr>
        <w:t>,</w:t>
      </w:r>
      <w:r w:rsidRPr="007B6233">
        <w:rPr>
          <w:rFonts w:ascii="仿宋" w:eastAsia="仿宋" w:hAnsi="仿宋" w:cs="仿宋" w:hint="eastAsia"/>
          <w:sz w:val="32"/>
          <w:szCs w:val="32"/>
        </w:rPr>
        <w:t>完成支付宝认证的功能，即可通过</w:t>
      </w:r>
      <w:r w:rsidRPr="007B6233"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支付宝付款码</w:t>
      </w:r>
      <w:r w:rsidRPr="007B6233">
        <w:rPr>
          <w:rFonts w:ascii="仿宋" w:eastAsia="仿宋" w:hAnsi="仿宋" w:cs="仿宋" w:hint="eastAsia"/>
          <w:sz w:val="32"/>
          <w:szCs w:val="32"/>
        </w:rPr>
        <w:t>进行消费支付。</w:t>
      </w:r>
    </w:p>
    <w:p w:rsidR="00A12BB7" w:rsidRPr="0054127B" w:rsidRDefault="00A12BB7" w:rsidP="0054127B">
      <w:pPr>
        <w:tabs>
          <w:tab w:val="left" w:pos="312"/>
        </w:tabs>
        <w:jc w:val="center"/>
        <w:rPr>
          <w:rFonts w:cs="Times New Roman"/>
        </w:rPr>
      </w:pPr>
      <w:r w:rsidRPr="00FF1E3B">
        <w:rPr>
          <w:rFonts w:cs="Times New Roman"/>
          <w:noProof/>
        </w:rPr>
        <w:pict>
          <v:shape id="图片 9" o:spid="_x0000_i1041" type="#_x0000_t75" style="width:120.5pt;height:215pt;visibility:visible">
            <v:imagedata r:id="rId23" o:title=""/>
          </v:shape>
        </w:pict>
      </w:r>
      <w:r>
        <w:t xml:space="preserve">  </w:t>
      </w:r>
      <w:r w:rsidRPr="00A35E72">
        <w:rPr>
          <w:rFonts w:cs="Times New Roman"/>
          <w:noProof/>
          <w:sz w:val="28"/>
          <w:szCs w:val="28"/>
        </w:rPr>
        <w:pict>
          <v:shape id="图片 10" o:spid="_x0000_i1042" type="#_x0000_t75" alt="7757BFC27D043DCD90A864C5F0381A3D" style="width:122.5pt;height:3in;visibility:visible" o:bordertopcolor="#2e75b6" o:borderleftcolor="#2e75b6" o:borderbottomcolor="#2e75b6" o:borderrightcolor="#2e75b6">
            <v:imagedata r:id="rId24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  <w:r>
        <w:t xml:space="preserve">  </w:t>
      </w:r>
      <w:r w:rsidRPr="00A35E72">
        <w:rPr>
          <w:rFonts w:cs="Times New Roman"/>
          <w:noProof/>
          <w:sz w:val="28"/>
          <w:szCs w:val="28"/>
        </w:rPr>
        <w:pict>
          <v:shape id="图片 24" o:spid="_x0000_i1043" type="#_x0000_t75" alt="Screenshot_20191209_143841_com.eg.android.AlipayG" style="width:126.5pt;height:215.5pt;visibility:visible" o:bordertopcolor="#2e75b6" o:borderleftcolor="#2e75b6" o:borderbottomcolor="#2e75b6" o:borderrightcolor="#2e75b6">
            <v:imagedata r:id="rId25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A12BB7" w:rsidRPr="007B6233" w:rsidRDefault="00A12BB7" w:rsidP="007B6233">
      <w:pPr>
        <w:pStyle w:val="ListParagraph"/>
        <w:spacing w:line="360" w:lineRule="auto"/>
        <w:ind w:left="585" w:firstLineChars="0" w:firstLine="0"/>
        <w:outlineLvl w:val="4"/>
        <w:rPr>
          <w:rFonts w:ascii="仿宋" w:eastAsia="仿宋" w:hAnsi="仿宋" w:cs="Times New Roman"/>
          <w:b/>
          <w:bCs/>
          <w:sz w:val="32"/>
          <w:szCs w:val="32"/>
        </w:rPr>
      </w:pPr>
      <w:r>
        <w:rPr>
          <w:rFonts w:ascii="仿宋" w:eastAsia="仿宋" w:hAnsi="仿宋" w:cs="仿宋"/>
          <w:b/>
          <w:bCs/>
          <w:sz w:val="32"/>
          <w:szCs w:val="32"/>
        </w:rPr>
        <w:t>3.</w:t>
      </w:r>
      <w:r w:rsidRPr="007B6233">
        <w:rPr>
          <w:rFonts w:ascii="仿宋" w:eastAsia="仿宋" w:hAnsi="仿宋" w:cs="仿宋" w:hint="eastAsia"/>
          <w:b/>
          <w:bCs/>
          <w:sz w:val="32"/>
          <w:szCs w:val="32"/>
        </w:rPr>
        <w:t>与云闪付绑定方法</w:t>
      </w:r>
    </w:p>
    <w:p w:rsidR="00A12BB7" w:rsidRPr="007B6233" w:rsidRDefault="00A12BB7" w:rsidP="007B6233">
      <w:pPr>
        <w:ind w:firstLineChars="200" w:firstLine="31680"/>
        <w:rPr>
          <w:rFonts w:ascii="仿宋" w:eastAsia="仿宋" w:hAnsi="仿宋" w:cs="仿宋"/>
          <w:sz w:val="32"/>
          <w:szCs w:val="32"/>
        </w:rPr>
      </w:pPr>
      <w:r w:rsidRPr="007B6233">
        <w:rPr>
          <w:rFonts w:ascii="仿宋" w:eastAsia="仿宋" w:hAnsi="仿宋" w:cs="仿宋" w:hint="eastAsia"/>
          <w:sz w:val="32"/>
          <w:szCs w:val="32"/>
        </w:rPr>
        <w:t>进入“校园</w:t>
      </w:r>
      <w:r w:rsidRPr="007B6233">
        <w:rPr>
          <w:rFonts w:ascii="仿宋" w:eastAsia="仿宋" w:hAnsi="仿宋" w:cs="仿宋"/>
          <w:sz w:val="32"/>
          <w:szCs w:val="32"/>
        </w:rPr>
        <w:t>e</w:t>
      </w:r>
      <w:r w:rsidRPr="007B6233">
        <w:rPr>
          <w:rFonts w:ascii="仿宋" w:eastAsia="仿宋" w:hAnsi="仿宋" w:cs="仿宋" w:hint="eastAsia"/>
          <w:sz w:val="32"/>
          <w:szCs w:val="32"/>
        </w:rPr>
        <w:t>码通”首页后，点击“</w:t>
      </w:r>
      <w:r w:rsidRPr="007B6233"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银联认证</w:t>
      </w:r>
      <w:r w:rsidRPr="007B6233">
        <w:rPr>
          <w:rFonts w:ascii="仿宋" w:eastAsia="仿宋" w:hAnsi="仿宋" w:cs="仿宋" w:hint="eastAsia"/>
          <w:sz w:val="32"/>
          <w:szCs w:val="32"/>
        </w:rPr>
        <w:t>”，即可通过</w:t>
      </w:r>
      <w:r w:rsidRPr="007B6233"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银联付款码</w:t>
      </w:r>
      <w:r w:rsidRPr="007B6233">
        <w:rPr>
          <w:rFonts w:ascii="仿宋" w:eastAsia="仿宋" w:hAnsi="仿宋" w:cs="仿宋" w:hint="eastAsia"/>
          <w:sz w:val="32"/>
          <w:szCs w:val="32"/>
        </w:rPr>
        <w:t>进行消费支付。</w:t>
      </w:r>
      <w:r w:rsidRPr="007B6233">
        <w:rPr>
          <w:rFonts w:ascii="仿宋" w:eastAsia="仿宋" w:hAnsi="仿宋" w:cs="仿宋"/>
          <w:sz w:val="32"/>
          <w:szCs w:val="32"/>
        </w:rPr>
        <w:t xml:space="preserve"> </w:t>
      </w:r>
    </w:p>
    <w:p w:rsidR="00A12BB7" w:rsidRDefault="00A12BB7">
      <w:pPr>
        <w:tabs>
          <w:tab w:val="left" w:pos="312"/>
        </w:tabs>
        <w:jc w:val="center"/>
        <w:rPr>
          <w:rFonts w:cs="Times New Roman"/>
        </w:rPr>
      </w:pPr>
      <w:r w:rsidRPr="00FF1E3B">
        <w:rPr>
          <w:rFonts w:cs="Times New Roman"/>
          <w:noProof/>
        </w:rPr>
        <w:pict>
          <v:shape id="图片 4" o:spid="_x0000_i1044" type="#_x0000_t75" style="width:126pt;height:230.5pt;visibility:visible">
            <v:imagedata r:id="rId26" o:title=""/>
          </v:shape>
        </w:pict>
      </w:r>
      <w:r>
        <w:t xml:space="preserve">   </w:t>
      </w:r>
      <w:r w:rsidRPr="00FF1E3B">
        <w:rPr>
          <w:rFonts w:cs="Times New Roman"/>
          <w:noProof/>
        </w:rPr>
        <w:pict>
          <v:shape id="图片 21" o:spid="_x0000_i1045" type="#_x0000_t75" alt="8796475019656715E16D6C8CE37727D6" style="width:122.5pt;height:223pt;visibility:visible" o:bordertopcolor="#2e75b6" o:borderleftcolor="#2e75b6" o:borderbottomcolor="#2e75b6" o:borderrightcolor="#2e75b6">
            <v:imagedata r:id="rId27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  <w:r>
        <w:t xml:space="preserve">  </w:t>
      </w:r>
      <w:r w:rsidRPr="00A35E72">
        <w:rPr>
          <w:rFonts w:cs="Times New Roman"/>
          <w:noProof/>
          <w:sz w:val="28"/>
          <w:szCs w:val="28"/>
        </w:rPr>
        <w:pict>
          <v:shape id="图片 25" o:spid="_x0000_i1046" type="#_x0000_t75" alt="Screenshot_20191209_143850_com.unionpay" style="width:124pt;height:229pt;visibility:visible" o:bordertopcolor="#2e75b6" o:borderleftcolor="#2e75b6" o:borderbottomcolor="#2e75b6" o:borderrightcolor="#2e75b6">
            <v:imagedata r:id="rId28" o:title="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A12BB7" w:rsidRDefault="00A12BB7">
      <w:pPr>
        <w:tabs>
          <w:tab w:val="left" w:pos="312"/>
          <w:tab w:val="left" w:pos="786"/>
          <w:tab w:val="right" w:pos="8426"/>
        </w:tabs>
        <w:jc w:val="center"/>
        <w:rPr>
          <w:rFonts w:ascii="宋体" w:cs="Times New Roman"/>
          <w:sz w:val="28"/>
          <w:szCs w:val="28"/>
        </w:rPr>
      </w:pPr>
      <w:r>
        <w:rPr>
          <w:rFonts w:cs="Times New Roman"/>
        </w:rPr>
        <w:tab/>
      </w:r>
    </w:p>
    <w:p w:rsidR="00A12BB7" w:rsidRDefault="00A12BB7" w:rsidP="000C69FA">
      <w:pPr>
        <w:tabs>
          <w:tab w:val="left" w:pos="312"/>
        </w:tabs>
        <w:ind w:right="1400"/>
        <w:jc w:val="right"/>
        <w:rPr>
          <w:rFonts w:ascii="宋体" w:cs="Times New Roman"/>
          <w:sz w:val="24"/>
          <w:szCs w:val="24"/>
        </w:rPr>
      </w:pPr>
      <w:bookmarkStart w:id="1" w:name="_电子校园卡门禁使用说明"/>
      <w:bookmarkEnd w:id="1"/>
    </w:p>
    <w:p w:rsidR="00A12BB7" w:rsidRPr="007B6233" w:rsidRDefault="00A12BB7" w:rsidP="000C69FA">
      <w:pPr>
        <w:tabs>
          <w:tab w:val="left" w:pos="312"/>
        </w:tabs>
        <w:ind w:right="1400"/>
        <w:jc w:val="right"/>
        <w:rPr>
          <w:rFonts w:ascii="仿宋" w:eastAsia="仿宋" w:hAnsi="仿宋" w:cs="Times New Roman"/>
          <w:sz w:val="32"/>
          <w:szCs w:val="32"/>
        </w:rPr>
      </w:pPr>
    </w:p>
    <w:p w:rsidR="00A12BB7" w:rsidRPr="007B6233" w:rsidRDefault="00A12BB7" w:rsidP="000967D5">
      <w:pPr>
        <w:tabs>
          <w:tab w:val="left" w:pos="312"/>
        </w:tabs>
        <w:ind w:right="206"/>
        <w:jc w:val="right"/>
        <w:rPr>
          <w:rFonts w:ascii="仿宋" w:eastAsia="仿宋" w:hAnsi="仿宋" w:cs="Times New Roman"/>
          <w:sz w:val="32"/>
          <w:szCs w:val="32"/>
        </w:rPr>
      </w:pPr>
      <w:r w:rsidRPr="007B6233">
        <w:rPr>
          <w:rFonts w:ascii="仿宋" w:eastAsia="仿宋" w:hAnsi="仿宋" w:cs="仿宋"/>
          <w:sz w:val="32"/>
          <w:szCs w:val="32"/>
        </w:rPr>
        <w:t xml:space="preserve">   </w:t>
      </w:r>
      <w:r w:rsidRPr="007B6233">
        <w:rPr>
          <w:rFonts w:ascii="仿宋" w:eastAsia="仿宋" w:hAnsi="仿宋" w:cs="仿宋" w:hint="eastAsia"/>
          <w:sz w:val="32"/>
          <w:szCs w:val="32"/>
        </w:rPr>
        <w:t>山东体育学院校园卡管理中心</w:t>
      </w:r>
    </w:p>
    <w:p w:rsidR="00A12BB7" w:rsidRPr="007B6233" w:rsidRDefault="00A12BB7" w:rsidP="000967D5">
      <w:pPr>
        <w:tabs>
          <w:tab w:val="left" w:pos="312"/>
        </w:tabs>
        <w:ind w:right="206"/>
        <w:jc w:val="right"/>
        <w:rPr>
          <w:rFonts w:ascii="仿宋" w:eastAsia="仿宋" w:hAnsi="仿宋" w:cs="Times New Roman"/>
          <w:sz w:val="32"/>
          <w:szCs w:val="32"/>
        </w:rPr>
      </w:pPr>
      <w:r w:rsidRPr="007B6233">
        <w:rPr>
          <w:rFonts w:ascii="仿宋" w:eastAsia="仿宋" w:hAnsi="仿宋" w:cs="仿宋"/>
          <w:sz w:val="32"/>
          <w:szCs w:val="32"/>
        </w:rPr>
        <w:t>2020</w:t>
      </w:r>
      <w:r w:rsidRPr="007B6233">
        <w:rPr>
          <w:rFonts w:ascii="仿宋" w:eastAsia="仿宋" w:hAnsi="仿宋" w:cs="仿宋" w:hint="eastAsia"/>
          <w:sz w:val="32"/>
          <w:szCs w:val="32"/>
        </w:rPr>
        <w:t>年</w:t>
      </w:r>
      <w:r w:rsidRPr="007B6233">
        <w:rPr>
          <w:rFonts w:ascii="仿宋" w:eastAsia="仿宋" w:hAnsi="仿宋" w:cs="仿宋"/>
          <w:sz w:val="32"/>
          <w:szCs w:val="32"/>
        </w:rPr>
        <w:t>5</w:t>
      </w:r>
      <w:r w:rsidRPr="007B6233">
        <w:rPr>
          <w:rFonts w:ascii="仿宋" w:eastAsia="仿宋" w:hAnsi="仿宋" w:cs="仿宋" w:hint="eastAsia"/>
          <w:sz w:val="32"/>
          <w:szCs w:val="32"/>
        </w:rPr>
        <w:t>月</w:t>
      </w:r>
      <w:r w:rsidRPr="007B6233">
        <w:rPr>
          <w:rFonts w:ascii="仿宋" w:eastAsia="仿宋" w:hAnsi="仿宋" w:cs="仿宋"/>
          <w:sz w:val="32"/>
          <w:szCs w:val="32"/>
        </w:rPr>
        <w:t>21</w:t>
      </w:r>
      <w:r w:rsidRPr="007B6233">
        <w:rPr>
          <w:rFonts w:ascii="仿宋" w:eastAsia="仿宋" w:hAnsi="仿宋" w:cs="仿宋" w:hint="eastAsia"/>
          <w:sz w:val="32"/>
          <w:szCs w:val="32"/>
        </w:rPr>
        <w:t>日</w:t>
      </w:r>
    </w:p>
    <w:p w:rsidR="00A12BB7" w:rsidRDefault="00A12BB7" w:rsidP="000C69FA">
      <w:pPr>
        <w:tabs>
          <w:tab w:val="left" w:pos="312"/>
        </w:tabs>
        <w:ind w:right="1400"/>
        <w:jc w:val="right"/>
        <w:rPr>
          <w:rFonts w:ascii="宋体" w:cs="Times New Roman"/>
          <w:sz w:val="28"/>
          <w:szCs w:val="28"/>
        </w:rPr>
      </w:pPr>
    </w:p>
    <w:sectPr w:rsidR="00A12BB7" w:rsidSect="007C0D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2BB7" w:rsidRDefault="00A12BB7" w:rsidP="005B3FE4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A12BB7" w:rsidRDefault="00A12BB7" w:rsidP="005B3FE4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2BB7" w:rsidRDefault="00A12BB7" w:rsidP="005B3FE4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A12BB7" w:rsidRDefault="00A12BB7" w:rsidP="005B3FE4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5490E"/>
    <w:multiLevelType w:val="multilevel"/>
    <w:tmpl w:val="1625490E"/>
    <w:lvl w:ilvl="0">
      <w:start w:val="1"/>
      <w:numFmt w:val="decimal"/>
      <w:lvlText w:val="（%1）"/>
      <w:lvlJc w:val="left"/>
      <w:pPr>
        <w:ind w:left="98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400" w:hanging="420"/>
      </w:pPr>
    </w:lvl>
    <w:lvl w:ilvl="2">
      <w:start w:val="1"/>
      <w:numFmt w:val="lowerRoman"/>
      <w:lvlText w:val="%3."/>
      <w:lvlJc w:val="right"/>
      <w:pPr>
        <w:ind w:left="1820" w:hanging="420"/>
      </w:pPr>
    </w:lvl>
    <w:lvl w:ilvl="3">
      <w:start w:val="1"/>
      <w:numFmt w:val="decimal"/>
      <w:lvlText w:val="%4."/>
      <w:lvlJc w:val="left"/>
      <w:pPr>
        <w:ind w:left="2240" w:hanging="420"/>
      </w:pPr>
    </w:lvl>
    <w:lvl w:ilvl="4">
      <w:start w:val="1"/>
      <w:numFmt w:val="lowerLetter"/>
      <w:lvlText w:val="%5)"/>
      <w:lvlJc w:val="left"/>
      <w:pPr>
        <w:ind w:left="2660" w:hanging="420"/>
      </w:pPr>
    </w:lvl>
    <w:lvl w:ilvl="5">
      <w:start w:val="1"/>
      <w:numFmt w:val="lowerRoman"/>
      <w:lvlText w:val="%6."/>
      <w:lvlJc w:val="right"/>
      <w:pPr>
        <w:ind w:left="3080" w:hanging="420"/>
      </w:pPr>
    </w:lvl>
    <w:lvl w:ilvl="6">
      <w:start w:val="1"/>
      <w:numFmt w:val="decimal"/>
      <w:lvlText w:val="%7."/>
      <w:lvlJc w:val="left"/>
      <w:pPr>
        <w:ind w:left="3500" w:hanging="420"/>
      </w:pPr>
    </w:lvl>
    <w:lvl w:ilvl="7">
      <w:start w:val="1"/>
      <w:numFmt w:val="lowerLetter"/>
      <w:lvlText w:val="%8)"/>
      <w:lvlJc w:val="left"/>
      <w:pPr>
        <w:ind w:left="3920" w:hanging="420"/>
      </w:pPr>
    </w:lvl>
    <w:lvl w:ilvl="8">
      <w:start w:val="1"/>
      <w:numFmt w:val="lowerRoman"/>
      <w:lvlText w:val="%9."/>
      <w:lvlJc w:val="right"/>
      <w:pPr>
        <w:ind w:left="4340" w:hanging="420"/>
      </w:pPr>
    </w:lvl>
  </w:abstractNum>
  <w:abstractNum w:abstractNumId="1">
    <w:nsid w:val="20965981"/>
    <w:multiLevelType w:val="multilevel"/>
    <w:tmpl w:val="20965981"/>
    <w:lvl w:ilvl="0">
      <w:start w:val="1"/>
      <w:numFmt w:val="decimal"/>
      <w:lvlText w:val="3.%1"/>
      <w:lvlJc w:val="left"/>
      <w:pPr>
        <w:ind w:left="12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6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1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5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9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3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7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2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620" w:hanging="420"/>
      </w:pPr>
      <w:rPr>
        <w:rFonts w:hint="eastAsia"/>
      </w:rPr>
    </w:lvl>
  </w:abstractNum>
  <w:abstractNum w:abstractNumId="2">
    <w:nsid w:val="260836C5"/>
    <w:multiLevelType w:val="hybridMultilevel"/>
    <w:tmpl w:val="C1B249DE"/>
    <w:lvl w:ilvl="0" w:tplc="949C9650">
      <w:start w:val="3"/>
      <w:numFmt w:val="japaneseCounting"/>
      <w:lvlText w:val="%1、"/>
      <w:lvlJc w:val="left"/>
      <w:pPr>
        <w:ind w:left="1725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3950CF2"/>
    <w:multiLevelType w:val="multilevel"/>
    <w:tmpl w:val="33950CF2"/>
    <w:lvl w:ilvl="0">
      <w:start w:val="1"/>
      <w:numFmt w:val="decimal"/>
      <w:lvlText w:val="6.%1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6B91250"/>
    <w:multiLevelType w:val="multilevel"/>
    <w:tmpl w:val="36B91250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5">
    <w:nsid w:val="3E562298"/>
    <w:multiLevelType w:val="hybridMultilevel"/>
    <w:tmpl w:val="0540C116"/>
    <w:lvl w:ilvl="0" w:tplc="0A943A46">
      <w:start w:val="6"/>
      <w:numFmt w:val="japaneseCounting"/>
      <w:lvlText w:val="%1、"/>
      <w:lvlJc w:val="left"/>
      <w:pPr>
        <w:ind w:left="1412" w:hanging="4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832" w:hanging="420"/>
      </w:pPr>
    </w:lvl>
    <w:lvl w:ilvl="2" w:tplc="0409001B">
      <w:start w:val="1"/>
      <w:numFmt w:val="lowerRoman"/>
      <w:lvlText w:val="%3."/>
      <w:lvlJc w:val="right"/>
      <w:pPr>
        <w:ind w:left="2252" w:hanging="420"/>
      </w:pPr>
    </w:lvl>
    <w:lvl w:ilvl="3" w:tplc="0409000F">
      <w:start w:val="1"/>
      <w:numFmt w:val="decimal"/>
      <w:lvlText w:val="%4."/>
      <w:lvlJc w:val="left"/>
      <w:pPr>
        <w:ind w:left="2672" w:hanging="420"/>
      </w:pPr>
    </w:lvl>
    <w:lvl w:ilvl="4" w:tplc="04090019">
      <w:start w:val="1"/>
      <w:numFmt w:val="lowerLetter"/>
      <w:lvlText w:val="%5)"/>
      <w:lvlJc w:val="left"/>
      <w:pPr>
        <w:ind w:left="3092" w:hanging="420"/>
      </w:pPr>
    </w:lvl>
    <w:lvl w:ilvl="5" w:tplc="0409001B">
      <w:start w:val="1"/>
      <w:numFmt w:val="lowerRoman"/>
      <w:lvlText w:val="%6."/>
      <w:lvlJc w:val="right"/>
      <w:pPr>
        <w:ind w:left="3512" w:hanging="420"/>
      </w:pPr>
    </w:lvl>
    <w:lvl w:ilvl="6" w:tplc="0409000F">
      <w:start w:val="1"/>
      <w:numFmt w:val="decimal"/>
      <w:lvlText w:val="%7."/>
      <w:lvlJc w:val="left"/>
      <w:pPr>
        <w:ind w:left="3932" w:hanging="420"/>
      </w:pPr>
    </w:lvl>
    <w:lvl w:ilvl="7" w:tplc="04090019">
      <w:start w:val="1"/>
      <w:numFmt w:val="lowerLetter"/>
      <w:lvlText w:val="%8)"/>
      <w:lvlJc w:val="left"/>
      <w:pPr>
        <w:ind w:left="4352" w:hanging="420"/>
      </w:pPr>
    </w:lvl>
    <w:lvl w:ilvl="8" w:tplc="0409001B">
      <w:start w:val="1"/>
      <w:numFmt w:val="lowerRoman"/>
      <w:lvlText w:val="%9."/>
      <w:lvlJc w:val="right"/>
      <w:pPr>
        <w:ind w:left="4772" w:hanging="420"/>
      </w:pPr>
    </w:lvl>
  </w:abstractNum>
  <w:abstractNum w:abstractNumId="6">
    <w:nsid w:val="4376500A"/>
    <w:multiLevelType w:val="multilevel"/>
    <w:tmpl w:val="4376500A"/>
    <w:lvl w:ilvl="0">
      <w:start w:val="1"/>
      <w:numFmt w:val="chineseCountingThousand"/>
      <w:lvlText w:val="%1、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EE56917"/>
    <w:multiLevelType w:val="hybridMultilevel"/>
    <w:tmpl w:val="481A92C2"/>
    <w:lvl w:ilvl="0" w:tplc="B7549C8C">
      <w:start w:val="1"/>
      <w:numFmt w:val="decimal"/>
      <w:lvlText w:val="%1、"/>
      <w:lvlJc w:val="left"/>
      <w:pPr>
        <w:ind w:left="114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547B0848"/>
    <w:multiLevelType w:val="singleLevel"/>
    <w:tmpl w:val="547B0848"/>
    <w:lvl w:ilvl="0">
      <w:start w:val="1"/>
      <w:numFmt w:val="decimal"/>
      <w:suff w:val="nothing"/>
      <w:lvlText w:val="%1、"/>
      <w:lvlJc w:val="left"/>
    </w:lvl>
  </w:abstractNum>
  <w:abstractNum w:abstractNumId="9">
    <w:nsid w:val="5CCE13F1"/>
    <w:multiLevelType w:val="multilevel"/>
    <w:tmpl w:val="7D2EC95E"/>
    <w:lvl w:ilvl="0">
      <w:start w:val="1"/>
      <w:numFmt w:val="decimal"/>
      <w:suff w:val="nothing"/>
      <w:lvlText w:val="%1、"/>
      <w:lvlJc w:val="left"/>
    </w:lvl>
    <w:lvl w:ilvl="1">
      <w:start w:val="3"/>
      <w:numFmt w:val="japaneseCounting"/>
      <w:lvlText w:val="%2、"/>
      <w:lvlJc w:val="left"/>
      <w:pPr>
        <w:ind w:left="1725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45" w:hanging="420"/>
      </w:pPr>
    </w:lvl>
    <w:lvl w:ilvl="3">
      <w:start w:val="2"/>
      <w:numFmt w:val="decimal"/>
      <w:lvlText w:val="（%4）"/>
      <w:lvlJc w:val="left"/>
      <w:pPr>
        <w:ind w:left="2565" w:hanging="72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2685" w:hanging="420"/>
      </w:pPr>
    </w:lvl>
    <w:lvl w:ilvl="5">
      <w:start w:val="1"/>
      <w:numFmt w:val="lowerRoman"/>
      <w:lvlText w:val="%6."/>
      <w:lvlJc w:val="right"/>
      <w:pPr>
        <w:ind w:left="3105" w:hanging="420"/>
      </w:pPr>
    </w:lvl>
    <w:lvl w:ilvl="6">
      <w:start w:val="1"/>
      <w:numFmt w:val="decimal"/>
      <w:lvlText w:val="%7."/>
      <w:lvlJc w:val="left"/>
      <w:pPr>
        <w:ind w:left="3525" w:hanging="420"/>
      </w:pPr>
    </w:lvl>
    <w:lvl w:ilvl="7">
      <w:start w:val="1"/>
      <w:numFmt w:val="lowerLetter"/>
      <w:lvlText w:val="%8)"/>
      <w:lvlJc w:val="left"/>
      <w:pPr>
        <w:ind w:left="3945" w:hanging="420"/>
      </w:pPr>
    </w:lvl>
    <w:lvl w:ilvl="8">
      <w:start w:val="1"/>
      <w:numFmt w:val="lowerRoman"/>
      <w:lvlText w:val="%9."/>
      <w:lvlJc w:val="right"/>
      <w:pPr>
        <w:ind w:left="4365" w:hanging="420"/>
      </w:pPr>
    </w:lvl>
  </w:abstractNum>
  <w:abstractNum w:abstractNumId="10">
    <w:nsid w:val="5E6CB769"/>
    <w:multiLevelType w:val="singleLevel"/>
    <w:tmpl w:val="5E6CB769"/>
    <w:lvl w:ilvl="0">
      <w:start w:val="2"/>
      <w:numFmt w:val="decimal"/>
      <w:suff w:val="space"/>
      <w:lvlText w:val="%1."/>
      <w:lvlJc w:val="left"/>
    </w:lvl>
  </w:abstractNum>
  <w:abstractNum w:abstractNumId="11">
    <w:nsid w:val="5FE35BDA"/>
    <w:multiLevelType w:val="singleLevel"/>
    <w:tmpl w:val="5FE35BDA"/>
    <w:lvl w:ilvl="0">
      <w:start w:val="1"/>
      <w:numFmt w:val="decimal"/>
      <w:suff w:val="nothing"/>
      <w:lvlText w:val="%1、"/>
      <w:lvlJc w:val="left"/>
    </w:lvl>
  </w:abstractNum>
  <w:abstractNum w:abstractNumId="12">
    <w:nsid w:val="65E67A9A"/>
    <w:multiLevelType w:val="hybridMultilevel"/>
    <w:tmpl w:val="4A62253A"/>
    <w:lvl w:ilvl="0" w:tplc="7F8E102C">
      <w:start w:val="1"/>
      <w:numFmt w:val="decimal"/>
      <w:lvlText w:val="%1、"/>
      <w:lvlJc w:val="left"/>
      <w:pPr>
        <w:ind w:left="9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440" w:hanging="420"/>
      </w:pPr>
    </w:lvl>
    <w:lvl w:ilvl="2" w:tplc="7458E734">
      <w:start w:val="5"/>
      <w:numFmt w:val="japaneseCounting"/>
      <w:lvlText w:val="%3、"/>
      <w:lvlJc w:val="left"/>
      <w:pPr>
        <w:ind w:left="2160" w:hanging="72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280" w:hanging="420"/>
      </w:pPr>
    </w:lvl>
    <w:lvl w:ilvl="4" w:tplc="04090019">
      <w:start w:val="1"/>
      <w:numFmt w:val="lowerLetter"/>
      <w:lvlText w:val="%5)"/>
      <w:lvlJc w:val="left"/>
      <w:pPr>
        <w:ind w:left="2700" w:hanging="420"/>
      </w:pPr>
    </w:lvl>
    <w:lvl w:ilvl="5" w:tplc="0409001B">
      <w:start w:val="1"/>
      <w:numFmt w:val="lowerRoman"/>
      <w:lvlText w:val="%6."/>
      <w:lvlJc w:val="right"/>
      <w:pPr>
        <w:ind w:left="3120" w:hanging="420"/>
      </w:pPr>
    </w:lvl>
    <w:lvl w:ilvl="6" w:tplc="0409000F">
      <w:start w:val="1"/>
      <w:numFmt w:val="decimal"/>
      <w:lvlText w:val="%7."/>
      <w:lvlJc w:val="left"/>
      <w:pPr>
        <w:ind w:left="3540" w:hanging="420"/>
      </w:pPr>
    </w:lvl>
    <w:lvl w:ilvl="7" w:tplc="04090019">
      <w:start w:val="1"/>
      <w:numFmt w:val="lowerLetter"/>
      <w:lvlText w:val="%8)"/>
      <w:lvlJc w:val="left"/>
      <w:pPr>
        <w:ind w:left="3960" w:hanging="420"/>
      </w:pPr>
    </w:lvl>
    <w:lvl w:ilvl="8" w:tplc="0409001B">
      <w:start w:val="1"/>
      <w:numFmt w:val="lowerRoman"/>
      <w:lvlText w:val="%9."/>
      <w:lvlJc w:val="right"/>
      <w:pPr>
        <w:ind w:left="4380" w:hanging="420"/>
      </w:pPr>
    </w:lvl>
  </w:abstractNum>
  <w:abstractNum w:abstractNumId="13">
    <w:nsid w:val="6FAC64D9"/>
    <w:multiLevelType w:val="hybridMultilevel"/>
    <w:tmpl w:val="C0B205B6"/>
    <w:lvl w:ilvl="0" w:tplc="912CE7CC">
      <w:start w:val="1"/>
      <w:numFmt w:val="decimal"/>
      <w:lvlText w:val="%1、"/>
      <w:lvlJc w:val="left"/>
      <w:pPr>
        <w:ind w:left="1350" w:hanging="450"/>
      </w:pPr>
      <w:rPr>
        <w:rFonts w:hint="default"/>
      </w:rPr>
    </w:lvl>
    <w:lvl w:ilvl="1" w:tplc="949C9650">
      <w:start w:val="3"/>
      <w:numFmt w:val="japaneseCounting"/>
      <w:lvlText w:val="%2、"/>
      <w:lvlJc w:val="left"/>
      <w:pPr>
        <w:ind w:left="1725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845" w:hanging="420"/>
      </w:pPr>
    </w:lvl>
    <w:lvl w:ilvl="3" w:tplc="0409000F">
      <w:start w:val="1"/>
      <w:numFmt w:val="decimal"/>
      <w:lvlText w:val="%4."/>
      <w:lvlJc w:val="left"/>
      <w:pPr>
        <w:ind w:left="2265" w:hanging="420"/>
      </w:pPr>
    </w:lvl>
    <w:lvl w:ilvl="4" w:tplc="04090019">
      <w:start w:val="1"/>
      <w:numFmt w:val="lowerLetter"/>
      <w:lvlText w:val="%5)"/>
      <w:lvlJc w:val="left"/>
      <w:pPr>
        <w:ind w:left="2685" w:hanging="420"/>
      </w:pPr>
    </w:lvl>
    <w:lvl w:ilvl="5" w:tplc="0409001B">
      <w:start w:val="1"/>
      <w:numFmt w:val="lowerRoman"/>
      <w:lvlText w:val="%6."/>
      <w:lvlJc w:val="right"/>
      <w:pPr>
        <w:ind w:left="3105" w:hanging="420"/>
      </w:pPr>
    </w:lvl>
    <w:lvl w:ilvl="6" w:tplc="0409000F">
      <w:start w:val="1"/>
      <w:numFmt w:val="decimal"/>
      <w:lvlText w:val="%7."/>
      <w:lvlJc w:val="left"/>
      <w:pPr>
        <w:ind w:left="3525" w:hanging="420"/>
      </w:pPr>
    </w:lvl>
    <w:lvl w:ilvl="7" w:tplc="04090019">
      <w:start w:val="1"/>
      <w:numFmt w:val="lowerLetter"/>
      <w:lvlText w:val="%8)"/>
      <w:lvlJc w:val="left"/>
      <w:pPr>
        <w:ind w:left="3945" w:hanging="420"/>
      </w:pPr>
    </w:lvl>
    <w:lvl w:ilvl="8" w:tplc="0409001B">
      <w:start w:val="1"/>
      <w:numFmt w:val="lowerRoman"/>
      <w:lvlText w:val="%9."/>
      <w:lvlJc w:val="right"/>
      <w:pPr>
        <w:ind w:left="4365" w:hanging="420"/>
      </w:pPr>
    </w:lvl>
  </w:abstractNum>
  <w:abstractNum w:abstractNumId="14">
    <w:nsid w:val="7D9457E5"/>
    <w:multiLevelType w:val="singleLevel"/>
    <w:tmpl w:val="7D9457E5"/>
    <w:lvl w:ilvl="0">
      <w:start w:val="1"/>
      <w:numFmt w:val="decimal"/>
      <w:suff w:val="nothing"/>
      <w:lvlText w:val="%1、"/>
      <w:lvlJc w:val="left"/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0"/>
  </w:num>
  <w:num w:numId="5">
    <w:abstractNumId w:val="4"/>
  </w:num>
  <w:num w:numId="6">
    <w:abstractNumId w:val="9"/>
  </w:num>
  <w:num w:numId="7">
    <w:abstractNumId w:val="11"/>
  </w:num>
  <w:num w:numId="8">
    <w:abstractNumId w:val="3"/>
  </w:num>
  <w:num w:numId="9">
    <w:abstractNumId w:val="14"/>
  </w:num>
  <w:num w:numId="10">
    <w:abstractNumId w:val="13"/>
  </w:num>
  <w:num w:numId="11">
    <w:abstractNumId w:val="7"/>
  </w:num>
  <w:num w:numId="12">
    <w:abstractNumId w:val="10"/>
  </w:num>
  <w:num w:numId="13">
    <w:abstractNumId w:val="12"/>
  </w:num>
  <w:num w:numId="14">
    <w:abstractNumId w:val="2"/>
  </w:num>
  <w:num w:numId="1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defaultTabStop w:val="420"/>
  <w:doNotHyphenateCaps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57933457"/>
    <w:rsid w:val="000006BD"/>
    <w:rsid w:val="00002E54"/>
    <w:rsid w:val="00003339"/>
    <w:rsid w:val="00004443"/>
    <w:rsid w:val="000049DE"/>
    <w:rsid w:val="00005064"/>
    <w:rsid w:val="00017FE4"/>
    <w:rsid w:val="00032058"/>
    <w:rsid w:val="000351AC"/>
    <w:rsid w:val="00037EB7"/>
    <w:rsid w:val="00040C7A"/>
    <w:rsid w:val="000422FC"/>
    <w:rsid w:val="00043AC3"/>
    <w:rsid w:val="00043B02"/>
    <w:rsid w:val="0004537C"/>
    <w:rsid w:val="00046C6C"/>
    <w:rsid w:val="00052062"/>
    <w:rsid w:val="00056108"/>
    <w:rsid w:val="000568C7"/>
    <w:rsid w:val="00064506"/>
    <w:rsid w:val="00066650"/>
    <w:rsid w:val="00071067"/>
    <w:rsid w:val="0007164E"/>
    <w:rsid w:val="00071808"/>
    <w:rsid w:val="00074C43"/>
    <w:rsid w:val="000805AE"/>
    <w:rsid w:val="00080871"/>
    <w:rsid w:val="00082A80"/>
    <w:rsid w:val="00085819"/>
    <w:rsid w:val="00085B94"/>
    <w:rsid w:val="000860A7"/>
    <w:rsid w:val="00091CF8"/>
    <w:rsid w:val="000956DB"/>
    <w:rsid w:val="000967D5"/>
    <w:rsid w:val="000A0C5E"/>
    <w:rsid w:val="000A26A9"/>
    <w:rsid w:val="000A26F4"/>
    <w:rsid w:val="000B153C"/>
    <w:rsid w:val="000B2061"/>
    <w:rsid w:val="000B2792"/>
    <w:rsid w:val="000C69FA"/>
    <w:rsid w:val="000D021E"/>
    <w:rsid w:val="000D7BFA"/>
    <w:rsid w:val="000E4E98"/>
    <w:rsid w:val="000E5546"/>
    <w:rsid w:val="00104960"/>
    <w:rsid w:val="00107352"/>
    <w:rsid w:val="001128BF"/>
    <w:rsid w:val="00114A39"/>
    <w:rsid w:val="00114A52"/>
    <w:rsid w:val="00115173"/>
    <w:rsid w:val="00130FD8"/>
    <w:rsid w:val="00133F2E"/>
    <w:rsid w:val="00134D4B"/>
    <w:rsid w:val="001367FA"/>
    <w:rsid w:val="00136E00"/>
    <w:rsid w:val="00141BD0"/>
    <w:rsid w:val="00143BA8"/>
    <w:rsid w:val="001528F5"/>
    <w:rsid w:val="00160281"/>
    <w:rsid w:val="00160CB9"/>
    <w:rsid w:val="00162480"/>
    <w:rsid w:val="00166324"/>
    <w:rsid w:val="00173E62"/>
    <w:rsid w:val="00181510"/>
    <w:rsid w:val="00182183"/>
    <w:rsid w:val="00187B98"/>
    <w:rsid w:val="00190ACC"/>
    <w:rsid w:val="001926DB"/>
    <w:rsid w:val="001A608B"/>
    <w:rsid w:val="001A6A9E"/>
    <w:rsid w:val="001A7569"/>
    <w:rsid w:val="001A7A8A"/>
    <w:rsid w:val="001B7BF0"/>
    <w:rsid w:val="001C1464"/>
    <w:rsid w:val="001C2032"/>
    <w:rsid w:val="001C274C"/>
    <w:rsid w:val="001C726B"/>
    <w:rsid w:val="001D14A3"/>
    <w:rsid w:val="001D416E"/>
    <w:rsid w:val="001D76A2"/>
    <w:rsid w:val="001F13A9"/>
    <w:rsid w:val="001F2F92"/>
    <w:rsid w:val="001F3499"/>
    <w:rsid w:val="001F4267"/>
    <w:rsid w:val="001F4941"/>
    <w:rsid w:val="00202EBD"/>
    <w:rsid w:val="00203074"/>
    <w:rsid w:val="00204462"/>
    <w:rsid w:val="00204E74"/>
    <w:rsid w:val="002067AB"/>
    <w:rsid w:val="00213FBF"/>
    <w:rsid w:val="00213FEE"/>
    <w:rsid w:val="0021623A"/>
    <w:rsid w:val="00221B99"/>
    <w:rsid w:val="00221E5F"/>
    <w:rsid w:val="00223AD3"/>
    <w:rsid w:val="00223C81"/>
    <w:rsid w:val="00224ECD"/>
    <w:rsid w:val="00227F62"/>
    <w:rsid w:val="002332B6"/>
    <w:rsid w:val="002334FF"/>
    <w:rsid w:val="00234FA8"/>
    <w:rsid w:val="00242253"/>
    <w:rsid w:val="00242261"/>
    <w:rsid w:val="00242F98"/>
    <w:rsid w:val="00243511"/>
    <w:rsid w:val="00251DEF"/>
    <w:rsid w:val="00251E94"/>
    <w:rsid w:val="002520C6"/>
    <w:rsid w:val="00253D2D"/>
    <w:rsid w:val="00263498"/>
    <w:rsid w:val="00270C85"/>
    <w:rsid w:val="002768BA"/>
    <w:rsid w:val="00281E0E"/>
    <w:rsid w:val="002864AC"/>
    <w:rsid w:val="002871A7"/>
    <w:rsid w:val="00292C1A"/>
    <w:rsid w:val="00293D34"/>
    <w:rsid w:val="002A12E3"/>
    <w:rsid w:val="002A1EF0"/>
    <w:rsid w:val="002A45F0"/>
    <w:rsid w:val="002A6289"/>
    <w:rsid w:val="002B2BB4"/>
    <w:rsid w:val="002B6B56"/>
    <w:rsid w:val="002B7196"/>
    <w:rsid w:val="002B7652"/>
    <w:rsid w:val="002D20CC"/>
    <w:rsid w:val="002D75C5"/>
    <w:rsid w:val="002D778D"/>
    <w:rsid w:val="002E181C"/>
    <w:rsid w:val="002E398B"/>
    <w:rsid w:val="002F2C18"/>
    <w:rsid w:val="002F6303"/>
    <w:rsid w:val="00303D87"/>
    <w:rsid w:val="00305CF9"/>
    <w:rsid w:val="003123A8"/>
    <w:rsid w:val="00312703"/>
    <w:rsid w:val="00313644"/>
    <w:rsid w:val="0031748E"/>
    <w:rsid w:val="00317F51"/>
    <w:rsid w:val="003200BC"/>
    <w:rsid w:val="003209A6"/>
    <w:rsid w:val="00325664"/>
    <w:rsid w:val="00325988"/>
    <w:rsid w:val="003262BD"/>
    <w:rsid w:val="003278D6"/>
    <w:rsid w:val="00332B44"/>
    <w:rsid w:val="003337C8"/>
    <w:rsid w:val="00337321"/>
    <w:rsid w:val="0033761A"/>
    <w:rsid w:val="00350196"/>
    <w:rsid w:val="00355586"/>
    <w:rsid w:val="003555ED"/>
    <w:rsid w:val="00362781"/>
    <w:rsid w:val="003656E0"/>
    <w:rsid w:val="003720E1"/>
    <w:rsid w:val="003725CB"/>
    <w:rsid w:val="00372796"/>
    <w:rsid w:val="00372ED6"/>
    <w:rsid w:val="00374123"/>
    <w:rsid w:val="00374CE7"/>
    <w:rsid w:val="00377DD6"/>
    <w:rsid w:val="003802C3"/>
    <w:rsid w:val="003836F7"/>
    <w:rsid w:val="003863D8"/>
    <w:rsid w:val="00387485"/>
    <w:rsid w:val="00387C5F"/>
    <w:rsid w:val="00387FDE"/>
    <w:rsid w:val="00390022"/>
    <w:rsid w:val="00397671"/>
    <w:rsid w:val="003A5E1D"/>
    <w:rsid w:val="003B3A32"/>
    <w:rsid w:val="003C67D9"/>
    <w:rsid w:val="003C7F72"/>
    <w:rsid w:val="003D51FF"/>
    <w:rsid w:val="003E0057"/>
    <w:rsid w:val="003F1310"/>
    <w:rsid w:val="004037CF"/>
    <w:rsid w:val="00404CCC"/>
    <w:rsid w:val="00412BE6"/>
    <w:rsid w:val="00421BED"/>
    <w:rsid w:val="00421D3C"/>
    <w:rsid w:val="00431619"/>
    <w:rsid w:val="00433FDE"/>
    <w:rsid w:val="00434327"/>
    <w:rsid w:val="00434EFE"/>
    <w:rsid w:val="0044034A"/>
    <w:rsid w:val="0044041D"/>
    <w:rsid w:val="00440935"/>
    <w:rsid w:val="00441631"/>
    <w:rsid w:val="004428AB"/>
    <w:rsid w:val="00442B2C"/>
    <w:rsid w:val="00451C1B"/>
    <w:rsid w:val="0045509C"/>
    <w:rsid w:val="00456BB8"/>
    <w:rsid w:val="00460AF3"/>
    <w:rsid w:val="00462642"/>
    <w:rsid w:val="00463780"/>
    <w:rsid w:val="00464AFC"/>
    <w:rsid w:val="00466D8E"/>
    <w:rsid w:val="00467968"/>
    <w:rsid w:val="00467A1F"/>
    <w:rsid w:val="004705FA"/>
    <w:rsid w:val="00470838"/>
    <w:rsid w:val="0047311E"/>
    <w:rsid w:val="00474CB2"/>
    <w:rsid w:val="00481E67"/>
    <w:rsid w:val="00482703"/>
    <w:rsid w:val="00482A69"/>
    <w:rsid w:val="00486812"/>
    <w:rsid w:val="00490D7F"/>
    <w:rsid w:val="0049498E"/>
    <w:rsid w:val="00494F68"/>
    <w:rsid w:val="0049798B"/>
    <w:rsid w:val="00497C56"/>
    <w:rsid w:val="004A169E"/>
    <w:rsid w:val="004A3822"/>
    <w:rsid w:val="004A391F"/>
    <w:rsid w:val="004A4234"/>
    <w:rsid w:val="004A52EF"/>
    <w:rsid w:val="004A5499"/>
    <w:rsid w:val="004B3F25"/>
    <w:rsid w:val="004C4747"/>
    <w:rsid w:val="004C7FC3"/>
    <w:rsid w:val="004D06DF"/>
    <w:rsid w:val="004D1379"/>
    <w:rsid w:val="004E5651"/>
    <w:rsid w:val="004F3CF2"/>
    <w:rsid w:val="004F4571"/>
    <w:rsid w:val="004F4A39"/>
    <w:rsid w:val="00500FD8"/>
    <w:rsid w:val="005057F0"/>
    <w:rsid w:val="00516585"/>
    <w:rsid w:val="00521AC6"/>
    <w:rsid w:val="00522C69"/>
    <w:rsid w:val="00525271"/>
    <w:rsid w:val="00526C1E"/>
    <w:rsid w:val="005276A3"/>
    <w:rsid w:val="00527BB0"/>
    <w:rsid w:val="00527D7D"/>
    <w:rsid w:val="00534AE9"/>
    <w:rsid w:val="00536452"/>
    <w:rsid w:val="00537B28"/>
    <w:rsid w:val="00540EEE"/>
    <w:rsid w:val="0054127B"/>
    <w:rsid w:val="0054548B"/>
    <w:rsid w:val="005454C5"/>
    <w:rsid w:val="005518D8"/>
    <w:rsid w:val="00552FDD"/>
    <w:rsid w:val="00553460"/>
    <w:rsid w:val="0056752D"/>
    <w:rsid w:val="00575B4C"/>
    <w:rsid w:val="00575DDB"/>
    <w:rsid w:val="00581905"/>
    <w:rsid w:val="00584F13"/>
    <w:rsid w:val="00590962"/>
    <w:rsid w:val="00591CB5"/>
    <w:rsid w:val="005938E5"/>
    <w:rsid w:val="00596F96"/>
    <w:rsid w:val="005A123C"/>
    <w:rsid w:val="005A3CCB"/>
    <w:rsid w:val="005A4482"/>
    <w:rsid w:val="005B15C9"/>
    <w:rsid w:val="005B1848"/>
    <w:rsid w:val="005B3FE4"/>
    <w:rsid w:val="005B6E34"/>
    <w:rsid w:val="005C4E1B"/>
    <w:rsid w:val="005C7491"/>
    <w:rsid w:val="005C7AA4"/>
    <w:rsid w:val="005C7CE8"/>
    <w:rsid w:val="005D1BE1"/>
    <w:rsid w:val="005D5835"/>
    <w:rsid w:val="005D645E"/>
    <w:rsid w:val="005D779F"/>
    <w:rsid w:val="005E2F50"/>
    <w:rsid w:val="005E797D"/>
    <w:rsid w:val="005F13A9"/>
    <w:rsid w:val="005F1896"/>
    <w:rsid w:val="00604873"/>
    <w:rsid w:val="00625851"/>
    <w:rsid w:val="00626058"/>
    <w:rsid w:val="00630427"/>
    <w:rsid w:val="00630DF3"/>
    <w:rsid w:val="00635026"/>
    <w:rsid w:val="0063523D"/>
    <w:rsid w:val="006366EA"/>
    <w:rsid w:val="00647ECD"/>
    <w:rsid w:val="00654646"/>
    <w:rsid w:val="006609D7"/>
    <w:rsid w:val="00660BA8"/>
    <w:rsid w:val="00666AAB"/>
    <w:rsid w:val="00667195"/>
    <w:rsid w:val="00670E6B"/>
    <w:rsid w:val="00671C18"/>
    <w:rsid w:val="00681C56"/>
    <w:rsid w:val="006841E7"/>
    <w:rsid w:val="00691DB8"/>
    <w:rsid w:val="006921AC"/>
    <w:rsid w:val="00692900"/>
    <w:rsid w:val="00692E36"/>
    <w:rsid w:val="006969F1"/>
    <w:rsid w:val="006C1E64"/>
    <w:rsid w:val="006C2422"/>
    <w:rsid w:val="006C5AF5"/>
    <w:rsid w:val="006C6D0A"/>
    <w:rsid w:val="006D00D1"/>
    <w:rsid w:val="006D0CB4"/>
    <w:rsid w:val="006D1063"/>
    <w:rsid w:val="006D221C"/>
    <w:rsid w:val="006E2AFC"/>
    <w:rsid w:val="006E3041"/>
    <w:rsid w:val="006E7BA1"/>
    <w:rsid w:val="006F0353"/>
    <w:rsid w:val="006F045F"/>
    <w:rsid w:val="006F128F"/>
    <w:rsid w:val="006F1ED5"/>
    <w:rsid w:val="006F5F11"/>
    <w:rsid w:val="0070001D"/>
    <w:rsid w:val="00705D15"/>
    <w:rsid w:val="007068E9"/>
    <w:rsid w:val="00707936"/>
    <w:rsid w:val="00713EB0"/>
    <w:rsid w:val="00714CBA"/>
    <w:rsid w:val="0073064F"/>
    <w:rsid w:val="00737D78"/>
    <w:rsid w:val="007424B7"/>
    <w:rsid w:val="00743247"/>
    <w:rsid w:val="00747CB6"/>
    <w:rsid w:val="00751BB5"/>
    <w:rsid w:val="00753F45"/>
    <w:rsid w:val="00755D5D"/>
    <w:rsid w:val="00757B7E"/>
    <w:rsid w:val="007664A0"/>
    <w:rsid w:val="00766ABA"/>
    <w:rsid w:val="00766EFF"/>
    <w:rsid w:val="0077071B"/>
    <w:rsid w:val="007716B4"/>
    <w:rsid w:val="00776D6C"/>
    <w:rsid w:val="00780C30"/>
    <w:rsid w:val="007817DA"/>
    <w:rsid w:val="007848AB"/>
    <w:rsid w:val="0079017C"/>
    <w:rsid w:val="00795311"/>
    <w:rsid w:val="007957DB"/>
    <w:rsid w:val="007A2E06"/>
    <w:rsid w:val="007B1024"/>
    <w:rsid w:val="007B1D62"/>
    <w:rsid w:val="007B373C"/>
    <w:rsid w:val="007B4D11"/>
    <w:rsid w:val="007B6233"/>
    <w:rsid w:val="007C06DF"/>
    <w:rsid w:val="007C0D2A"/>
    <w:rsid w:val="007C70BA"/>
    <w:rsid w:val="007D1E66"/>
    <w:rsid w:val="007D268A"/>
    <w:rsid w:val="007D4BE1"/>
    <w:rsid w:val="007D615B"/>
    <w:rsid w:val="007E2975"/>
    <w:rsid w:val="007E31BC"/>
    <w:rsid w:val="007E33BD"/>
    <w:rsid w:val="007E6413"/>
    <w:rsid w:val="007F29C1"/>
    <w:rsid w:val="007F701C"/>
    <w:rsid w:val="00802A62"/>
    <w:rsid w:val="00804E70"/>
    <w:rsid w:val="00811704"/>
    <w:rsid w:val="0081474B"/>
    <w:rsid w:val="00815D1A"/>
    <w:rsid w:val="0082719A"/>
    <w:rsid w:val="00834B17"/>
    <w:rsid w:val="00834C29"/>
    <w:rsid w:val="00837344"/>
    <w:rsid w:val="00837DA1"/>
    <w:rsid w:val="00840251"/>
    <w:rsid w:val="00842F44"/>
    <w:rsid w:val="00850534"/>
    <w:rsid w:val="00851387"/>
    <w:rsid w:val="00854F7C"/>
    <w:rsid w:val="00856527"/>
    <w:rsid w:val="008565BC"/>
    <w:rsid w:val="00864596"/>
    <w:rsid w:val="00873A8C"/>
    <w:rsid w:val="0087468B"/>
    <w:rsid w:val="00876D1F"/>
    <w:rsid w:val="00881F62"/>
    <w:rsid w:val="00882E67"/>
    <w:rsid w:val="00883262"/>
    <w:rsid w:val="00884053"/>
    <w:rsid w:val="00884799"/>
    <w:rsid w:val="00887431"/>
    <w:rsid w:val="00891A9E"/>
    <w:rsid w:val="008951D4"/>
    <w:rsid w:val="008958BA"/>
    <w:rsid w:val="00897A8B"/>
    <w:rsid w:val="008A60FF"/>
    <w:rsid w:val="008A7C3F"/>
    <w:rsid w:val="008A7E08"/>
    <w:rsid w:val="008B01DB"/>
    <w:rsid w:val="008B24CD"/>
    <w:rsid w:val="008B3737"/>
    <w:rsid w:val="008B5800"/>
    <w:rsid w:val="008B7B89"/>
    <w:rsid w:val="008C6C5D"/>
    <w:rsid w:val="008D7250"/>
    <w:rsid w:val="008F2F41"/>
    <w:rsid w:val="008F3300"/>
    <w:rsid w:val="008F63D2"/>
    <w:rsid w:val="008F6541"/>
    <w:rsid w:val="008F737A"/>
    <w:rsid w:val="008F7613"/>
    <w:rsid w:val="00900DAD"/>
    <w:rsid w:val="00904896"/>
    <w:rsid w:val="00904A4F"/>
    <w:rsid w:val="00907669"/>
    <w:rsid w:val="00907FA7"/>
    <w:rsid w:val="009121C5"/>
    <w:rsid w:val="00914539"/>
    <w:rsid w:val="009173AA"/>
    <w:rsid w:val="00917D02"/>
    <w:rsid w:val="0092223C"/>
    <w:rsid w:val="00924B60"/>
    <w:rsid w:val="0093056F"/>
    <w:rsid w:val="00935817"/>
    <w:rsid w:val="00936CE0"/>
    <w:rsid w:val="009376A5"/>
    <w:rsid w:val="00943008"/>
    <w:rsid w:val="009465D8"/>
    <w:rsid w:val="00951E95"/>
    <w:rsid w:val="0095280C"/>
    <w:rsid w:val="00952921"/>
    <w:rsid w:val="009529E5"/>
    <w:rsid w:val="0095328B"/>
    <w:rsid w:val="00963D2C"/>
    <w:rsid w:val="00967065"/>
    <w:rsid w:val="00972FFC"/>
    <w:rsid w:val="009775AD"/>
    <w:rsid w:val="00980611"/>
    <w:rsid w:val="00990595"/>
    <w:rsid w:val="009976A3"/>
    <w:rsid w:val="009A1650"/>
    <w:rsid w:val="009A3AA0"/>
    <w:rsid w:val="009B00D3"/>
    <w:rsid w:val="009B0D2B"/>
    <w:rsid w:val="009B20D3"/>
    <w:rsid w:val="009B38E4"/>
    <w:rsid w:val="009B4EAA"/>
    <w:rsid w:val="009B5C71"/>
    <w:rsid w:val="009B6F58"/>
    <w:rsid w:val="009C2AB3"/>
    <w:rsid w:val="009C3A6E"/>
    <w:rsid w:val="009D00D3"/>
    <w:rsid w:val="009D386F"/>
    <w:rsid w:val="009E0413"/>
    <w:rsid w:val="009E3148"/>
    <w:rsid w:val="009E3A28"/>
    <w:rsid w:val="009E556A"/>
    <w:rsid w:val="009E6F1D"/>
    <w:rsid w:val="009E7039"/>
    <w:rsid w:val="009F0E67"/>
    <w:rsid w:val="00A02B2B"/>
    <w:rsid w:val="00A12BB7"/>
    <w:rsid w:val="00A227ED"/>
    <w:rsid w:val="00A2370D"/>
    <w:rsid w:val="00A2428F"/>
    <w:rsid w:val="00A304CA"/>
    <w:rsid w:val="00A33344"/>
    <w:rsid w:val="00A345CF"/>
    <w:rsid w:val="00A34A5D"/>
    <w:rsid w:val="00A35E72"/>
    <w:rsid w:val="00A3717F"/>
    <w:rsid w:val="00A422E7"/>
    <w:rsid w:val="00A50761"/>
    <w:rsid w:val="00A507D3"/>
    <w:rsid w:val="00A50CFC"/>
    <w:rsid w:val="00A52A06"/>
    <w:rsid w:val="00A52CC7"/>
    <w:rsid w:val="00A566D4"/>
    <w:rsid w:val="00A62FEC"/>
    <w:rsid w:val="00A6577F"/>
    <w:rsid w:val="00A67535"/>
    <w:rsid w:val="00A67F0B"/>
    <w:rsid w:val="00A84D49"/>
    <w:rsid w:val="00A9052C"/>
    <w:rsid w:val="00A90E76"/>
    <w:rsid w:val="00AA53F5"/>
    <w:rsid w:val="00AA6F24"/>
    <w:rsid w:val="00AA71A4"/>
    <w:rsid w:val="00AA78A6"/>
    <w:rsid w:val="00AB1FEC"/>
    <w:rsid w:val="00AB2ACD"/>
    <w:rsid w:val="00AB5016"/>
    <w:rsid w:val="00AC36FA"/>
    <w:rsid w:val="00AC4985"/>
    <w:rsid w:val="00AC5AF4"/>
    <w:rsid w:val="00AD0A02"/>
    <w:rsid w:val="00AD0AE0"/>
    <w:rsid w:val="00AD3D79"/>
    <w:rsid w:val="00AE0007"/>
    <w:rsid w:val="00AE00B0"/>
    <w:rsid w:val="00AE143E"/>
    <w:rsid w:val="00AE255C"/>
    <w:rsid w:val="00AE2DB7"/>
    <w:rsid w:val="00AE4C84"/>
    <w:rsid w:val="00AF550A"/>
    <w:rsid w:val="00AF702B"/>
    <w:rsid w:val="00AF7F4B"/>
    <w:rsid w:val="00B04076"/>
    <w:rsid w:val="00B054D6"/>
    <w:rsid w:val="00B139F8"/>
    <w:rsid w:val="00B13BDF"/>
    <w:rsid w:val="00B15E79"/>
    <w:rsid w:val="00B223B8"/>
    <w:rsid w:val="00B2311D"/>
    <w:rsid w:val="00B344BD"/>
    <w:rsid w:val="00B469DF"/>
    <w:rsid w:val="00B5343B"/>
    <w:rsid w:val="00B625C3"/>
    <w:rsid w:val="00B636FD"/>
    <w:rsid w:val="00B75096"/>
    <w:rsid w:val="00B77886"/>
    <w:rsid w:val="00B812FB"/>
    <w:rsid w:val="00B82860"/>
    <w:rsid w:val="00B874FB"/>
    <w:rsid w:val="00B87541"/>
    <w:rsid w:val="00B91C23"/>
    <w:rsid w:val="00B95169"/>
    <w:rsid w:val="00BA03DB"/>
    <w:rsid w:val="00BA0C4C"/>
    <w:rsid w:val="00BA421C"/>
    <w:rsid w:val="00BA5A95"/>
    <w:rsid w:val="00BB4CE4"/>
    <w:rsid w:val="00BB5B61"/>
    <w:rsid w:val="00BB7CFD"/>
    <w:rsid w:val="00BC0233"/>
    <w:rsid w:val="00BC1007"/>
    <w:rsid w:val="00BC703B"/>
    <w:rsid w:val="00BD14D8"/>
    <w:rsid w:val="00BE1E92"/>
    <w:rsid w:val="00BE29EB"/>
    <w:rsid w:val="00BE4E1C"/>
    <w:rsid w:val="00BF0A5F"/>
    <w:rsid w:val="00BF5CB1"/>
    <w:rsid w:val="00BF7A17"/>
    <w:rsid w:val="00C03DD5"/>
    <w:rsid w:val="00C054C4"/>
    <w:rsid w:val="00C05FCF"/>
    <w:rsid w:val="00C06235"/>
    <w:rsid w:val="00C103B2"/>
    <w:rsid w:val="00C1410C"/>
    <w:rsid w:val="00C165C9"/>
    <w:rsid w:val="00C16EAE"/>
    <w:rsid w:val="00C276FD"/>
    <w:rsid w:val="00C31118"/>
    <w:rsid w:val="00C415E2"/>
    <w:rsid w:val="00C47D57"/>
    <w:rsid w:val="00C51C85"/>
    <w:rsid w:val="00C609CE"/>
    <w:rsid w:val="00C61005"/>
    <w:rsid w:val="00C6131E"/>
    <w:rsid w:val="00C62FB2"/>
    <w:rsid w:val="00C71D54"/>
    <w:rsid w:val="00C735F0"/>
    <w:rsid w:val="00C73B10"/>
    <w:rsid w:val="00C75683"/>
    <w:rsid w:val="00C766E2"/>
    <w:rsid w:val="00C80C9B"/>
    <w:rsid w:val="00C82221"/>
    <w:rsid w:val="00C84257"/>
    <w:rsid w:val="00C876CA"/>
    <w:rsid w:val="00C903F7"/>
    <w:rsid w:val="00C91063"/>
    <w:rsid w:val="00CA3D6D"/>
    <w:rsid w:val="00CB0B67"/>
    <w:rsid w:val="00CB6A5C"/>
    <w:rsid w:val="00CB7166"/>
    <w:rsid w:val="00CC65F0"/>
    <w:rsid w:val="00CD106D"/>
    <w:rsid w:val="00CD1333"/>
    <w:rsid w:val="00CD295B"/>
    <w:rsid w:val="00CD62C0"/>
    <w:rsid w:val="00CE1127"/>
    <w:rsid w:val="00CE2708"/>
    <w:rsid w:val="00CE5E80"/>
    <w:rsid w:val="00CF2F97"/>
    <w:rsid w:val="00CF76C0"/>
    <w:rsid w:val="00D05980"/>
    <w:rsid w:val="00D22E56"/>
    <w:rsid w:val="00D25957"/>
    <w:rsid w:val="00D25FB2"/>
    <w:rsid w:val="00D26B80"/>
    <w:rsid w:val="00D312C4"/>
    <w:rsid w:val="00D32648"/>
    <w:rsid w:val="00D35B78"/>
    <w:rsid w:val="00D37994"/>
    <w:rsid w:val="00D4696D"/>
    <w:rsid w:val="00D46EB9"/>
    <w:rsid w:val="00D568A0"/>
    <w:rsid w:val="00D56A77"/>
    <w:rsid w:val="00D57B9D"/>
    <w:rsid w:val="00D606D8"/>
    <w:rsid w:val="00D67F74"/>
    <w:rsid w:val="00D7513F"/>
    <w:rsid w:val="00D769DB"/>
    <w:rsid w:val="00D77AF8"/>
    <w:rsid w:val="00D80583"/>
    <w:rsid w:val="00D82225"/>
    <w:rsid w:val="00D82F94"/>
    <w:rsid w:val="00D86329"/>
    <w:rsid w:val="00D86894"/>
    <w:rsid w:val="00D86B80"/>
    <w:rsid w:val="00D9096E"/>
    <w:rsid w:val="00DA46E2"/>
    <w:rsid w:val="00DA7903"/>
    <w:rsid w:val="00DB055C"/>
    <w:rsid w:val="00DB061A"/>
    <w:rsid w:val="00DB1D02"/>
    <w:rsid w:val="00DB58A2"/>
    <w:rsid w:val="00DB5F9D"/>
    <w:rsid w:val="00DC4344"/>
    <w:rsid w:val="00DD1A94"/>
    <w:rsid w:val="00DD2B12"/>
    <w:rsid w:val="00DD432F"/>
    <w:rsid w:val="00DD493E"/>
    <w:rsid w:val="00DD67E3"/>
    <w:rsid w:val="00DD6A0E"/>
    <w:rsid w:val="00DD6D5F"/>
    <w:rsid w:val="00DE0EA9"/>
    <w:rsid w:val="00DE703A"/>
    <w:rsid w:val="00DE7BFD"/>
    <w:rsid w:val="00DF19B2"/>
    <w:rsid w:val="00DF2A80"/>
    <w:rsid w:val="00DF5E57"/>
    <w:rsid w:val="00DF7288"/>
    <w:rsid w:val="00E02290"/>
    <w:rsid w:val="00E10B9A"/>
    <w:rsid w:val="00E154AF"/>
    <w:rsid w:val="00E15990"/>
    <w:rsid w:val="00E2124B"/>
    <w:rsid w:val="00E24CC5"/>
    <w:rsid w:val="00E32E60"/>
    <w:rsid w:val="00E333D9"/>
    <w:rsid w:val="00E3616E"/>
    <w:rsid w:val="00E43079"/>
    <w:rsid w:val="00E503C1"/>
    <w:rsid w:val="00E547BD"/>
    <w:rsid w:val="00E55FCC"/>
    <w:rsid w:val="00E62530"/>
    <w:rsid w:val="00E65241"/>
    <w:rsid w:val="00E66195"/>
    <w:rsid w:val="00E73498"/>
    <w:rsid w:val="00E74B52"/>
    <w:rsid w:val="00E75136"/>
    <w:rsid w:val="00E77D86"/>
    <w:rsid w:val="00E803DB"/>
    <w:rsid w:val="00E82953"/>
    <w:rsid w:val="00E834F5"/>
    <w:rsid w:val="00E841CE"/>
    <w:rsid w:val="00E920FF"/>
    <w:rsid w:val="00E94C16"/>
    <w:rsid w:val="00E97432"/>
    <w:rsid w:val="00EA52AA"/>
    <w:rsid w:val="00EB1B37"/>
    <w:rsid w:val="00EB1F76"/>
    <w:rsid w:val="00EC289A"/>
    <w:rsid w:val="00EC733F"/>
    <w:rsid w:val="00ED75AC"/>
    <w:rsid w:val="00EE127F"/>
    <w:rsid w:val="00EE477C"/>
    <w:rsid w:val="00EF07D0"/>
    <w:rsid w:val="00EF2457"/>
    <w:rsid w:val="00EF30CD"/>
    <w:rsid w:val="00EF35DD"/>
    <w:rsid w:val="00EF3F37"/>
    <w:rsid w:val="00EF6FE9"/>
    <w:rsid w:val="00F00D8C"/>
    <w:rsid w:val="00F0110A"/>
    <w:rsid w:val="00F0324F"/>
    <w:rsid w:val="00F06E56"/>
    <w:rsid w:val="00F16229"/>
    <w:rsid w:val="00F2509C"/>
    <w:rsid w:val="00F30EBB"/>
    <w:rsid w:val="00F31AB7"/>
    <w:rsid w:val="00F4061A"/>
    <w:rsid w:val="00F42150"/>
    <w:rsid w:val="00F477E6"/>
    <w:rsid w:val="00F54B76"/>
    <w:rsid w:val="00F64A88"/>
    <w:rsid w:val="00F679A0"/>
    <w:rsid w:val="00F7603F"/>
    <w:rsid w:val="00F771AD"/>
    <w:rsid w:val="00F8108C"/>
    <w:rsid w:val="00F84299"/>
    <w:rsid w:val="00F84F49"/>
    <w:rsid w:val="00F900FD"/>
    <w:rsid w:val="00F95B41"/>
    <w:rsid w:val="00FA1E8E"/>
    <w:rsid w:val="00FA2C7F"/>
    <w:rsid w:val="00FA4D52"/>
    <w:rsid w:val="00FA7AB0"/>
    <w:rsid w:val="00FB04BC"/>
    <w:rsid w:val="00FB1954"/>
    <w:rsid w:val="00FB3B83"/>
    <w:rsid w:val="00FB3D11"/>
    <w:rsid w:val="00FB5E64"/>
    <w:rsid w:val="00FB5FF8"/>
    <w:rsid w:val="00FC5098"/>
    <w:rsid w:val="00FC6ECA"/>
    <w:rsid w:val="00FD3EB4"/>
    <w:rsid w:val="00FD73B7"/>
    <w:rsid w:val="00FD793A"/>
    <w:rsid w:val="00FE6093"/>
    <w:rsid w:val="00FE777F"/>
    <w:rsid w:val="00FF04D6"/>
    <w:rsid w:val="00FF1E3B"/>
    <w:rsid w:val="00FF6D45"/>
    <w:rsid w:val="00FF6DAF"/>
    <w:rsid w:val="00FF7CE8"/>
    <w:rsid w:val="00FF7E26"/>
    <w:rsid w:val="038A7A5D"/>
    <w:rsid w:val="04476084"/>
    <w:rsid w:val="06DB59D7"/>
    <w:rsid w:val="06ED19DC"/>
    <w:rsid w:val="077A657A"/>
    <w:rsid w:val="07FD4E3F"/>
    <w:rsid w:val="08995685"/>
    <w:rsid w:val="09A01D3E"/>
    <w:rsid w:val="0A491EC2"/>
    <w:rsid w:val="0E0B661D"/>
    <w:rsid w:val="0EE8544C"/>
    <w:rsid w:val="1037111B"/>
    <w:rsid w:val="116A60C3"/>
    <w:rsid w:val="119A5E37"/>
    <w:rsid w:val="14654DA0"/>
    <w:rsid w:val="15F40E06"/>
    <w:rsid w:val="16695E42"/>
    <w:rsid w:val="1945269A"/>
    <w:rsid w:val="1C9E036C"/>
    <w:rsid w:val="1E746168"/>
    <w:rsid w:val="1E902551"/>
    <w:rsid w:val="1F4032DA"/>
    <w:rsid w:val="1F903870"/>
    <w:rsid w:val="1FBB148A"/>
    <w:rsid w:val="208C2E31"/>
    <w:rsid w:val="20B70093"/>
    <w:rsid w:val="21512EB0"/>
    <w:rsid w:val="263A6E43"/>
    <w:rsid w:val="278A2230"/>
    <w:rsid w:val="27E40D70"/>
    <w:rsid w:val="2AF01445"/>
    <w:rsid w:val="2B0F2467"/>
    <w:rsid w:val="2CAC4F40"/>
    <w:rsid w:val="2E2C2BAF"/>
    <w:rsid w:val="31F04740"/>
    <w:rsid w:val="32564A09"/>
    <w:rsid w:val="349B159E"/>
    <w:rsid w:val="363A5947"/>
    <w:rsid w:val="37F33AF4"/>
    <w:rsid w:val="3BB522F8"/>
    <w:rsid w:val="3E430BD4"/>
    <w:rsid w:val="3EBB4D86"/>
    <w:rsid w:val="400E7392"/>
    <w:rsid w:val="408B6F64"/>
    <w:rsid w:val="40E50322"/>
    <w:rsid w:val="41244AFC"/>
    <w:rsid w:val="413B6179"/>
    <w:rsid w:val="4319289D"/>
    <w:rsid w:val="43A81ADE"/>
    <w:rsid w:val="45BE5840"/>
    <w:rsid w:val="4BCB7876"/>
    <w:rsid w:val="4C9D0C3E"/>
    <w:rsid w:val="4DE073B7"/>
    <w:rsid w:val="4E115EE9"/>
    <w:rsid w:val="4F3E3459"/>
    <w:rsid w:val="51022990"/>
    <w:rsid w:val="51F551C1"/>
    <w:rsid w:val="53144791"/>
    <w:rsid w:val="55F63321"/>
    <w:rsid w:val="57933457"/>
    <w:rsid w:val="5AA41606"/>
    <w:rsid w:val="5F10547D"/>
    <w:rsid w:val="5F6F420F"/>
    <w:rsid w:val="5F725360"/>
    <w:rsid w:val="61A642E1"/>
    <w:rsid w:val="623D0853"/>
    <w:rsid w:val="62D20525"/>
    <w:rsid w:val="655048FE"/>
    <w:rsid w:val="66263FD0"/>
    <w:rsid w:val="66F37881"/>
    <w:rsid w:val="68E9424B"/>
    <w:rsid w:val="6AD66090"/>
    <w:rsid w:val="6B5573F3"/>
    <w:rsid w:val="6C951102"/>
    <w:rsid w:val="6D244512"/>
    <w:rsid w:val="6D950EF4"/>
    <w:rsid w:val="6FC8285B"/>
    <w:rsid w:val="759C330F"/>
    <w:rsid w:val="773C44D7"/>
    <w:rsid w:val="77A67697"/>
    <w:rsid w:val="7A877360"/>
    <w:rsid w:val="7DE750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locked="1" w:uiPriority="0"/>
    <w:lsdException w:name="List 5" w:locked="1" w:uiPriority="0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locked="1" w:uiPriority="0"/>
    <w:lsdException w:name="Date" w:locked="1" w:uiPriority="0"/>
    <w:lsdException w:name="Body Text First Indent" w:locked="1" w:uiPriority="0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locked="1" w:uiPriority="0"/>
    <w:lsdException w:name="Plain Text" w:semiHidden="1" w:unhideWhenUsed="1"/>
    <w:lsdException w:name="E-mail Signature" w:semiHidden="1" w:unhideWhenUsed="1"/>
    <w:lsdException w:name="HTML Top of Form" w:locked="1" w:uiPriority="0"/>
    <w:lsdException w:name="HTML Bottom of Form" w:locked="1" w:uiPriority="0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uiPriority="0"/>
    <w:lsdException w:name="annotation subject" w:semiHidden="1" w:unhideWhenUsed="1"/>
    <w:lsdException w:name="No List" w:locked="1" w:uiPriority="0"/>
    <w:lsdException w:name="Outline List 1" w:locked="1" w:uiPriority="0"/>
    <w:lsdException w:name="Outline List 2" w:locked="1" w:uiPriority="0"/>
    <w:lsdException w:name="Outline List 3" w:locked="1" w:uiPriority="0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C0D2A"/>
    <w:pPr>
      <w:widowControl w:val="0"/>
      <w:jc w:val="both"/>
    </w:pPr>
    <w:rPr>
      <w:rFonts w:ascii="Calibri" w:hAnsi="Calibri" w:cs="Calibri"/>
      <w:szCs w:val="21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C0D2A"/>
    <w:pPr>
      <w:keepNext/>
      <w:keepLines/>
      <w:spacing w:line="413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7C0D2A"/>
    <w:pPr>
      <w:keepNext/>
      <w:keepLines/>
      <w:spacing w:before="280" w:after="290" w:line="376" w:lineRule="auto"/>
      <w:outlineLvl w:val="3"/>
    </w:pPr>
    <w:rPr>
      <w:rFonts w:ascii="Calibri Light" w:hAnsi="Calibri Light" w:cs="Calibri Light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C0D2A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semiHidden/>
    <w:rsid w:val="00F672D6"/>
    <w:rPr>
      <w:rFonts w:ascii="Calibri" w:hAnsi="Calibri" w:cs="Calibri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7C0D2A"/>
    <w:rPr>
      <w:rFonts w:ascii="Calibri Light" w:eastAsia="宋体" w:hAnsi="Calibri Light" w:cs="Calibri Light"/>
      <w:b/>
      <w:bCs/>
      <w:kern w:val="2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7C0D2A"/>
    <w:rPr>
      <w:rFonts w:ascii="Calibri" w:eastAsia="宋体" w:hAnsi="Calibri" w:cs="Calibri"/>
      <w:b/>
      <w:bCs/>
      <w:kern w:val="2"/>
      <w:sz w:val="28"/>
      <w:szCs w:val="28"/>
    </w:rPr>
  </w:style>
  <w:style w:type="paragraph" w:styleId="DocumentMap">
    <w:name w:val="Document Map"/>
    <w:basedOn w:val="Normal"/>
    <w:link w:val="DocumentMapChar"/>
    <w:uiPriority w:val="99"/>
    <w:semiHidden/>
    <w:rsid w:val="007C0D2A"/>
    <w:rPr>
      <w:rFonts w:ascii="宋体" w:cs="宋体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locked/>
    <w:rsid w:val="007C0D2A"/>
    <w:rPr>
      <w:rFonts w:ascii="宋体" w:hAnsi="Calibri" w:cs="宋体"/>
      <w:kern w:val="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rsid w:val="007C0D2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7C0D2A"/>
    <w:rPr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rsid w:val="007C0D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7C0D2A"/>
    <w:rPr>
      <w:kern w:val="2"/>
      <w:sz w:val="18"/>
      <w:szCs w:val="18"/>
    </w:rPr>
  </w:style>
  <w:style w:type="paragraph" w:styleId="Header">
    <w:name w:val="header"/>
    <w:basedOn w:val="Normal"/>
    <w:link w:val="HeaderChar"/>
    <w:uiPriority w:val="99"/>
    <w:rsid w:val="007C0D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7C0D2A"/>
    <w:rPr>
      <w:kern w:val="2"/>
      <w:sz w:val="18"/>
      <w:szCs w:val="18"/>
    </w:rPr>
  </w:style>
  <w:style w:type="paragraph" w:styleId="NormalWeb">
    <w:name w:val="Normal (Web)"/>
    <w:basedOn w:val="Normal"/>
    <w:uiPriority w:val="99"/>
    <w:rsid w:val="007C0D2A"/>
    <w:rPr>
      <w:sz w:val="24"/>
      <w:szCs w:val="24"/>
    </w:rPr>
  </w:style>
  <w:style w:type="character" w:styleId="Hyperlink">
    <w:name w:val="Hyperlink"/>
    <w:basedOn w:val="DefaultParagraphFont"/>
    <w:uiPriority w:val="99"/>
    <w:rsid w:val="007C0D2A"/>
    <w:rPr>
      <w:color w:val="auto"/>
      <w:u w:val="single"/>
    </w:rPr>
  </w:style>
  <w:style w:type="paragraph" w:customStyle="1" w:styleId="1">
    <w:name w:val="列出段落1"/>
    <w:basedOn w:val="Normal"/>
    <w:uiPriority w:val="99"/>
    <w:rsid w:val="007C0D2A"/>
    <w:pPr>
      <w:ind w:firstLineChars="200" w:firstLine="420"/>
    </w:pPr>
  </w:style>
  <w:style w:type="paragraph" w:styleId="ListParagraph">
    <w:name w:val="List Paragraph"/>
    <w:basedOn w:val="Normal"/>
    <w:uiPriority w:val="99"/>
    <w:qFormat/>
    <w:rsid w:val="007C0D2A"/>
    <w:pPr>
      <w:ind w:firstLineChars="200" w:firstLine="420"/>
    </w:pPr>
  </w:style>
  <w:style w:type="paragraph" w:styleId="Date">
    <w:name w:val="Date"/>
    <w:basedOn w:val="Normal"/>
    <w:next w:val="Normal"/>
    <w:link w:val="DateChar"/>
    <w:uiPriority w:val="99"/>
    <w:rsid w:val="00204E74"/>
    <w:pPr>
      <w:ind w:leftChars="2500" w:left="100"/>
    </w:pPr>
  </w:style>
  <w:style w:type="character" w:customStyle="1" w:styleId="DateChar">
    <w:name w:val="Date Char"/>
    <w:basedOn w:val="DefaultParagraphFont"/>
    <w:link w:val="Date"/>
    <w:uiPriority w:val="99"/>
    <w:locked/>
    <w:rsid w:val="00204E74"/>
    <w:rPr>
      <w:rFonts w:ascii="Calibri" w:eastAsia="宋体" w:hAnsi="Calibri" w:cs="Calibri"/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9</Pages>
  <Words>159</Words>
  <Characters>908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山东体育学院</dc:title>
  <dc:subject/>
  <dc:creator>asus</dc:creator>
  <cp:keywords/>
  <dc:description/>
  <cp:lastModifiedBy>dell</cp:lastModifiedBy>
  <cp:revision>2</cp:revision>
  <dcterms:created xsi:type="dcterms:W3CDTF">2020-05-21T07:36:00Z</dcterms:created>
  <dcterms:modified xsi:type="dcterms:W3CDTF">2020-05-21T07:36:00Z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2052-11.1.0.9198</vt:lpwstr>
  </property>
</Properties>
</file>